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27F89" w14:textId="517A888E" w:rsidR="00023D7D" w:rsidRDefault="004C5F77" w:rsidP="00023D7D">
      <w:pPr>
        <w:pStyle w:val="Default"/>
        <w:spacing w:after="360"/>
        <w:rPr>
          <w:rFonts w:ascii="Times New Roman" w:hAnsi="Times New Roman" w:cs="Times New Roman"/>
          <w:bCs/>
          <w:color w:val="3CB6CE" w:themeColor="background2"/>
          <w:sz w:val="40"/>
          <w:szCs w:val="56"/>
        </w:rPr>
      </w:pPr>
      <w:bookmarkStart w:id="0" w:name="_GoBack"/>
      <w:bookmarkEnd w:id="0"/>
      <w:r w:rsidRPr="00CC3663">
        <w:rPr>
          <w:rFonts w:ascii="Times New Roman" w:hAnsi="Times New Roman" w:cs="Times New Roman"/>
          <w:bCs/>
          <w:color w:val="003150" w:themeColor="text2"/>
          <w:sz w:val="40"/>
          <w:szCs w:val="56"/>
        </w:rPr>
        <w:t>Australia Awards</w:t>
      </w:r>
      <w:r w:rsidR="005F18F6">
        <w:rPr>
          <w:rFonts w:ascii="Times New Roman" w:hAnsi="Times New Roman" w:cs="Times New Roman"/>
          <w:bCs/>
          <w:color w:val="003150" w:themeColor="text2"/>
          <w:sz w:val="40"/>
          <w:szCs w:val="56"/>
        </w:rPr>
        <w:t xml:space="preserve"> Papua New Guinea</w:t>
      </w:r>
      <w:r w:rsidRPr="00CC3663">
        <w:rPr>
          <w:rFonts w:ascii="Times New Roman" w:hAnsi="Times New Roman" w:cs="Times New Roman"/>
          <w:bCs/>
          <w:color w:val="003150" w:themeColor="text2"/>
          <w:sz w:val="40"/>
          <w:szCs w:val="56"/>
        </w:rPr>
        <w:t xml:space="preserve"> </w:t>
      </w:r>
      <w:r w:rsidR="009017FE">
        <w:rPr>
          <w:rFonts w:ascii="Times New Roman" w:hAnsi="Times New Roman" w:cs="Times New Roman"/>
          <w:bCs/>
          <w:color w:val="003150" w:themeColor="text2"/>
          <w:sz w:val="40"/>
          <w:szCs w:val="56"/>
        </w:rPr>
        <w:t xml:space="preserve">- </w:t>
      </w:r>
      <w:r w:rsidR="00F15333">
        <w:rPr>
          <w:rFonts w:ascii="Times New Roman" w:hAnsi="Times New Roman" w:cs="Times New Roman"/>
          <w:bCs/>
          <w:color w:val="003150" w:themeColor="text2"/>
          <w:sz w:val="40"/>
          <w:szCs w:val="56"/>
        </w:rPr>
        <w:t>Short Course Awards</w:t>
      </w:r>
    </w:p>
    <w:p w14:paraId="5EB36151" w14:textId="77777777" w:rsidR="00487D3E" w:rsidRPr="00023D7D" w:rsidRDefault="00174F4C" w:rsidP="00023D7D">
      <w:pPr>
        <w:pStyle w:val="Default"/>
        <w:spacing w:after="360"/>
        <w:rPr>
          <w:rFonts w:ascii="Times New Roman" w:hAnsi="Times New Roman" w:cs="Times New Roman"/>
          <w:bCs/>
          <w:sz w:val="40"/>
          <w:szCs w:val="56"/>
        </w:rPr>
      </w:pPr>
      <w:r>
        <w:rPr>
          <w:rFonts w:asciiTheme="majorHAnsi" w:hAnsiTheme="majorHAnsi" w:cstheme="majorHAnsi"/>
          <w:b/>
          <w:bCs/>
          <w:color w:val="003150" w:themeColor="text2"/>
          <w:sz w:val="29"/>
          <w:szCs w:val="29"/>
        </w:rPr>
        <w:t xml:space="preserve">2019 </w:t>
      </w:r>
      <w:r w:rsidR="00B73B18" w:rsidRPr="00E168C1">
        <w:rPr>
          <w:rFonts w:asciiTheme="majorHAnsi" w:hAnsiTheme="majorHAnsi" w:cstheme="majorHAnsi"/>
          <w:b/>
          <w:bCs/>
          <w:color w:val="003150" w:themeColor="text2"/>
          <w:sz w:val="29"/>
          <w:szCs w:val="29"/>
        </w:rPr>
        <w:t xml:space="preserve">Application Form for </w:t>
      </w:r>
      <w:r w:rsidR="007501D3">
        <w:rPr>
          <w:rFonts w:asciiTheme="majorHAnsi" w:hAnsiTheme="majorHAnsi" w:cstheme="majorHAnsi"/>
          <w:b/>
          <w:bCs/>
          <w:color w:val="003150" w:themeColor="text2"/>
          <w:sz w:val="29"/>
          <w:szCs w:val="29"/>
        </w:rPr>
        <w:t xml:space="preserve">Government of Papua New Guinea </w:t>
      </w:r>
      <w:r w:rsidR="007501D3">
        <w:rPr>
          <w:rFonts w:asciiTheme="majorHAnsi" w:hAnsiTheme="majorHAnsi" w:cstheme="majorHAnsi"/>
          <w:b/>
          <w:bCs/>
          <w:color w:val="003150" w:themeColor="text2"/>
          <w:sz w:val="29"/>
          <w:szCs w:val="29"/>
        </w:rPr>
        <w:br/>
        <w:t>(</w:t>
      </w:r>
      <w:r w:rsidR="00192FE5">
        <w:rPr>
          <w:rFonts w:asciiTheme="majorHAnsi" w:hAnsiTheme="majorHAnsi" w:cstheme="majorHAnsi"/>
          <w:b/>
          <w:bCs/>
          <w:color w:val="003150" w:themeColor="text2"/>
          <w:sz w:val="29"/>
          <w:szCs w:val="29"/>
        </w:rPr>
        <w:t>Go</w:t>
      </w:r>
      <w:r w:rsidR="007501D3">
        <w:rPr>
          <w:rFonts w:asciiTheme="majorHAnsi" w:hAnsiTheme="majorHAnsi" w:cstheme="majorHAnsi"/>
          <w:b/>
          <w:bCs/>
          <w:color w:val="003150" w:themeColor="text2"/>
          <w:sz w:val="29"/>
          <w:szCs w:val="29"/>
        </w:rPr>
        <w:t>PNG)</w:t>
      </w:r>
      <w:r w:rsidR="00B73B18" w:rsidRPr="00E168C1">
        <w:rPr>
          <w:rFonts w:asciiTheme="majorHAnsi" w:hAnsiTheme="majorHAnsi" w:cstheme="majorHAnsi"/>
          <w:b/>
          <w:bCs/>
          <w:color w:val="003150" w:themeColor="text2"/>
          <w:sz w:val="29"/>
          <w:szCs w:val="29"/>
        </w:rPr>
        <w:t xml:space="preserve"> Applicants</w:t>
      </w:r>
    </w:p>
    <w:p w14:paraId="22A94342" w14:textId="77777777" w:rsidR="0025077F" w:rsidRDefault="00D42022" w:rsidP="00487D3E">
      <w:pPr>
        <w:pStyle w:val="Default"/>
        <w:rPr>
          <w:rFonts w:asciiTheme="majorHAnsi" w:hAnsiTheme="majorHAnsi" w:cstheme="majorHAnsi"/>
          <w:b/>
          <w:bCs/>
          <w:color w:val="003150" w:themeColor="text2"/>
        </w:rPr>
      </w:pPr>
      <w:r>
        <w:rPr>
          <w:rFonts w:asciiTheme="majorHAnsi" w:hAnsiTheme="majorHAnsi" w:cstheme="majorHAnsi"/>
          <w:b/>
          <w:bCs/>
          <w:color w:val="003150" w:themeColor="text2"/>
        </w:rPr>
        <w:t>Course Name:</w:t>
      </w:r>
      <w:r w:rsidR="00803143">
        <w:rPr>
          <w:rFonts w:asciiTheme="majorHAnsi" w:hAnsiTheme="majorHAnsi" w:cstheme="majorHAnsi"/>
          <w:b/>
          <w:bCs/>
          <w:color w:val="003150" w:themeColor="text2"/>
        </w:rPr>
        <w:t xml:space="preserve"> Certificate IV in </w:t>
      </w:r>
      <w:r w:rsidR="00840467">
        <w:rPr>
          <w:rFonts w:asciiTheme="majorHAnsi" w:hAnsiTheme="majorHAnsi" w:cstheme="majorHAnsi"/>
          <w:b/>
          <w:bCs/>
          <w:color w:val="003150" w:themeColor="text2"/>
        </w:rPr>
        <w:t>Entrepreneurship</w:t>
      </w:r>
      <w:r w:rsidR="00100A67">
        <w:rPr>
          <w:rFonts w:asciiTheme="majorHAnsi" w:hAnsiTheme="majorHAnsi" w:cstheme="majorHAnsi"/>
          <w:b/>
          <w:bCs/>
          <w:color w:val="003150" w:themeColor="text2"/>
        </w:rPr>
        <w:t xml:space="preserve"> and New Venture Creation</w:t>
      </w:r>
    </w:p>
    <w:p w14:paraId="528604DB" w14:textId="77777777" w:rsidR="00D42022" w:rsidRPr="00427A99" w:rsidRDefault="00D42022" w:rsidP="00487D3E">
      <w:pPr>
        <w:pStyle w:val="Default"/>
        <w:rPr>
          <w:rFonts w:asciiTheme="majorHAnsi" w:hAnsiTheme="majorHAnsi" w:cstheme="majorHAnsi"/>
          <w:bCs/>
          <w:color w:val="003150" w:themeColor="text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935"/>
        <w:gridCol w:w="1500"/>
        <w:gridCol w:w="1701"/>
      </w:tblGrid>
      <w:tr w:rsidR="007B7B77" w:rsidRPr="002B010F" w14:paraId="7AD21742" w14:textId="77777777"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14:paraId="7A752324" w14:textId="77777777"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14:paraId="34C1EB4B"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8D3307E"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8F832CF" w14:textId="77777777" w:rsidR="004C5F77" w:rsidRPr="00E168C1" w:rsidRDefault="00EE0B84"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Dr.</w:t>
            </w:r>
            <w:r w:rsidR="00694B8D">
              <w:rPr>
                <w:rFonts w:asciiTheme="majorHAnsi" w:hAnsiTheme="majorHAnsi" w:cstheme="majorHAnsi"/>
                <w:color w:val="000000" w:themeColor="text1"/>
                <w:sz w:val="20"/>
                <w:szCs w:val="20"/>
              </w:rPr>
              <w:tab/>
            </w:r>
            <w:r w:rsidR="00604825" w:rsidRPr="00E168C1">
              <w:rPr>
                <w:rFonts w:asciiTheme="majorHAnsi" w:hAnsiTheme="majorHAnsi" w:cstheme="majorHAnsi"/>
                <w:color w:val="000000" w:themeColor="text1"/>
                <w:sz w:val="20"/>
                <w:szCs w:val="20"/>
              </w:rPr>
              <w:t></w:t>
            </w:r>
            <w:r w:rsidR="00604825">
              <w:rPr>
                <w:rFonts w:asciiTheme="majorHAnsi" w:hAnsiTheme="majorHAnsi" w:cstheme="majorHAnsi"/>
                <w:color w:val="000000" w:themeColor="text1"/>
                <w:sz w:val="20"/>
                <w:szCs w:val="20"/>
              </w:rPr>
              <w:t xml:space="preserve"> Other</w:t>
            </w:r>
          </w:p>
        </w:tc>
      </w:tr>
      <w:tr w:rsidR="007B7B77" w:rsidRPr="002B010F" w14:paraId="42ECD84C"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E6C69A6"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01DD121"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336876CB"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332B873"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BDAC947"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37B2D8BA"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9A226F5"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(dd/mm/yyyy)</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BD5D58"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7713A571"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33136CD"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105181"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5B99EA3C"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7BEC953"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D3E56EE"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5F542B2D"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ABBF0B7" w14:textId="77777777"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70E6C0E"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1BEAA418"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B09523D"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FA4AF6C"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70CC7972"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3A5E8E4"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EE420D5"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ED4E35" w:rsidRPr="002B010F" w14:paraId="40E38C84"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F5C0418" w14:textId="77777777"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160C53" w14:textId="77777777" w:rsidR="00ED4E35" w:rsidRPr="00E168C1" w:rsidRDefault="00ED4E35" w:rsidP="00E168C1">
            <w:pPr>
              <w:pStyle w:val="Default"/>
              <w:spacing w:before="66" w:after="66"/>
              <w:rPr>
                <w:rFonts w:asciiTheme="majorHAnsi" w:hAnsiTheme="majorHAnsi" w:cstheme="majorHAnsi"/>
                <w:bCs/>
                <w:color w:val="000000" w:themeColor="text1"/>
                <w:sz w:val="20"/>
                <w:szCs w:val="20"/>
              </w:rPr>
            </w:pPr>
          </w:p>
        </w:tc>
      </w:tr>
      <w:tr w:rsidR="007B7B77" w:rsidRPr="002B010F" w14:paraId="4B4D64B2"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4927EEA"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31BC47B" w14:textId="77777777"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A60FDC" w:rsidRPr="002B010F" w14:paraId="23DDF2B4" w14:textId="77777777" w:rsidTr="00281E4D">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31CDB79"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29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51CB6DB"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99FB9D0"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FA83AA0" w14:textId="77777777"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A60FDC" w:rsidRPr="002B010F" w14:paraId="26196402" w14:textId="77777777" w:rsidTr="00281E4D">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4B4B07F"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29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E3A817"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2B45DCA"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C7EC35B" w14:textId="77777777"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CB60CE" w:rsidRPr="002B010F" w14:paraId="6E6DBE77"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71E7492" w14:textId="77777777"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66AE8B2" w14:textId="77777777" w:rsidR="00CB60CE" w:rsidRPr="00E168C1" w:rsidRDefault="00CB60CE" w:rsidP="00E168C1">
            <w:pPr>
              <w:pStyle w:val="Default"/>
              <w:tabs>
                <w:tab w:val="left" w:pos="851"/>
              </w:tabs>
              <w:spacing w:before="66" w:after="66"/>
              <w:rPr>
                <w:rFonts w:asciiTheme="majorHAnsi" w:hAnsiTheme="majorHAnsi" w:cstheme="majorHAnsi"/>
                <w:color w:val="000000" w:themeColor="text1"/>
                <w:sz w:val="20"/>
                <w:szCs w:val="20"/>
              </w:rPr>
            </w:pPr>
          </w:p>
        </w:tc>
      </w:tr>
      <w:tr w:rsidR="007B7B77" w:rsidRPr="002B010F" w14:paraId="462F00BB"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330D837"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EA0B41">
              <w:rPr>
                <w:rFonts w:asciiTheme="majorHAnsi" w:hAnsiTheme="majorHAnsi" w:cstheme="majorHAnsi"/>
                <w:b/>
                <w:bCs/>
                <w:color w:val="000000" w:themeColor="text1"/>
                <w:sz w:val="20"/>
                <w:szCs w:val="20"/>
              </w:rPr>
              <w:t>?</w:t>
            </w:r>
            <w:r w:rsidRPr="00E168C1">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3E36890" w14:textId="77777777"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sidR="005029DC" w:rsidRPr="00E168C1">
              <w:rPr>
                <w:rFonts w:asciiTheme="majorHAnsi" w:hAnsiTheme="majorHAnsi" w:cstheme="majorHAnsi"/>
                <w:color w:val="000000" w:themeColor="text1"/>
                <w:sz w:val="20"/>
                <w:szCs w:val="20"/>
              </w:rPr>
              <w:t></w:t>
            </w:r>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bl>
    <w:p w14:paraId="143BDB0C" w14:textId="77777777"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20"/>
        <w:gridCol w:w="303"/>
        <w:gridCol w:w="1701"/>
        <w:gridCol w:w="957"/>
        <w:gridCol w:w="1169"/>
        <w:gridCol w:w="241"/>
        <w:gridCol w:w="1692"/>
        <w:gridCol w:w="57"/>
        <w:gridCol w:w="5817"/>
      </w:tblGrid>
      <w:tr w:rsidR="00E90E85" w:rsidRPr="00E90E85" w14:paraId="0EA87D0A" w14:textId="77777777" w:rsidTr="00FE3925">
        <w:trPr>
          <w:gridAfter w:val="2"/>
          <w:wAfter w:w="5874" w:type="dxa"/>
        </w:trPr>
        <w:tc>
          <w:tcPr>
            <w:tcW w:w="9583" w:type="dxa"/>
            <w:gridSpan w:val="7"/>
            <w:shd w:val="clear" w:color="auto" w:fill="00243B" w:themeFill="text2" w:themeFillShade="BF"/>
          </w:tcPr>
          <w:p w14:paraId="574F0CBC" w14:textId="77777777"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14:paraId="3458F01A" w14:textId="77777777" w:rsidTr="00FE3925">
        <w:trPr>
          <w:gridAfter w:val="2"/>
          <w:wAfter w:w="5874" w:type="dxa"/>
        </w:trPr>
        <w:tc>
          <w:tcPr>
            <w:tcW w:w="9583" w:type="dxa"/>
            <w:gridSpan w:val="7"/>
            <w:shd w:val="clear" w:color="auto" w:fill="BFBFBF" w:themeFill="background1" w:themeFillShade="BF"/>
          </w:tcPr>
          <w:p w14:paraId="70D19BF5" w14:textId="77777777"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14:paraId="358256D2" w14:textId="77777777" w:rsidTr="00FE3925">
        <w:trPr>
          <w:gridAfter w:val="1"/>
          <w:wAfter w:w="5817" w:type="dxa"/>
          <w:trHeight w:val="575"/>
        </w:trPr>
        <w:tc>
          <w:tcPr>
            <w:tcW w:w="3520" w:type="dxa"/>
            <w:shd w:val="clear" w:color="auto" w:fill="D9D9D9" w:themeFill="background1" w:themeFillShade="D9"/>
          </w:tcPr>
          <w:p w14:paraId="52FFF713" w14:textId="77777777"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7"/>
            <w:shd w:val="clear" w:color="auto" w:fill="F2F2F2" w:themeFill="background1" w:themeFillShade="F2"/>
          </w:tcPr>
          <w:p w14:paraId="40B687BE" w14:textId="77777777" w:rsidR="00FE3925" w:rsidRPr="00E168C1" w:rsidRDefault="00FE3925" w:rsidP="00E168C1">
            <w:pPr>
              <w:spacing w:before="66" w:after="66"/>
            </w:pPr>
          </w:p>
        </w:tc>
      </w:tr>
      <w:tr w:rsidR="00FE3925" w:rsidRPr="00E90E85" w14:paraId="77AA5523" w14:textId="77777777" w:rsidTr="00FE3925">
        <w:trPr>
          <w:gridAfter w:val="1"/>
          <w:wAfter w:w="5817" w:type="dxa"/>
        </w:trPr>
        <w:tc>
          <w:tcPr>
            <w:tcW w:w="3520" w:type="dxa"/>
            <w:shd w:val="clear" w:color="auto" w:fill="D9D9D9" w:themeFill="background1" w:themeFillShade="D9"/>
          </w:tcPr>
          <w:p w14:paraId="6449851D"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61" w:type="dxa"/>
            <w:gridSpan w:val="3"/>
            <w:shd w:val="clear" w:color="auto" w:fill="F2F2F2" w:themeFill="background1" w:themeFillShade="F2"/>
          </w:tcPr>
          <w:p w14:paraId="738486AB"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c>
          <w:tcPr>
            <w:tcW w:w="1410" w:type="dxa"/>
            <w:gridSpan w:val="2"/>
            <w:shd w:val="clear" w:color="auto" w:fill="D9D9D9" w:themeFill="background1" w:themeFillShade="D9"/>
            <w:vAlign w:val="center"/>
          </w:tcPr>
          <w:p w14:paraId="3E2F45DB"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1749" w:type="dxa"/>
            <w:gridSpan w:val="2"/>
            <w:shd w:val="clear" w:color="auto" w:fill="F2F2F2" w:themeFill="background1" w:themeFillShade="F2"/>
          </w:tcPr>
          <w:p w14:paraId="3697C697"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14377207" w14:textId="77777777" w:rsidTr="00FE3925">
        <w:trPr>
          <w:gridAfter w:val="2"/>
          <w:wAfter w:w="5874" w:type="dxa"/>
        </w:trPr>
        <w:tc>
          <w:tcPr>
            <w:tcW w:w="3520" w:type="dxa"/>
            <w:shd w:val="clear" w:color="auto" w:fill="D9D9D9" w:themeFill="background1" w:themeFillShade="D9"/>
          </w:tcPr>
          <w:p w14:paraId="5C910817"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63" w:type="dxa"/>
            <w:gridSpan w:val="6"/>
            <w:shd w:val="clear" w:color="auto" w:fill="F2F2F2" w:themeFill="background1" w:themeFillShade="F2"/>
          </w:tcPr>
          <w:p w14:paraId="42F0353E"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177AD0B0" w14:textId="77777777" w:rsidTr="00FE3925">
        <w:trPr>
          <w:gridAfter w:val="2"/>
          <w:wAfter w:w="5874" w:type="dxa"/>
          <w:trHeight w:val="312"/>
        </w:trPr>
        <w:tc>
          <w:tcPr>
            <w:tcW w:w="3520" w:type="dxa"/>
            <w:shd w:val="clear" w:color="auto" w:fill="D9D9D9" w:themeFill="background1" w:themeFillShade="D9"/>
          </w:tcPr>
          <w:p w14:paraId="2E1E3C9A"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063" w:type="dxa"/>
            <w:gridSpan w:val="6"/>
            <w:shd w:val="clear" w:color="auto" w:fill="F2F2F2" w:themeFill="background1" w:themeFillShade="F2"/>
          </w:tcPr>
          <w:p w14:paraId="5907B36A"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2D9B586F" w14:textId="77777777" w:rsidTr="00FE3925">
        <w:trPr>
          <w:gridAfter w:val="2"/>
          <w:wAfter w:w="5874" w:type="dxa"/>
        </w:trPr>
        <w:tc>
          <w:tcPr>
            <w:tcW w:w="3520" w:type="dxa"/>
            <w:shd w:val="clear" w:color="auto" w:fill="D9D9D9" w:themeFill="background1" w:themeFillShade="D9"/>
          </w:tcPr>
          <w:p w14:paraId="5DA4A7FB"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063" w:type="dxa"/>
            <w:gridSpan w:val="6"/>
            <w:shd w:val="clear" w:color="auto" w:fill="F2F2F2" w:themeFill="background1" w:themeFillShade="F2"/>
          </w:tcPr>
          <w:p w14:paraId="10CD434B"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3333076E" w14:textId="77777777" w:rsidTr="00FE3925">
        <w:trPr>
          <w:gridAfter w:val="2"/>
          <w:wAfter w:w="5874" w:type="dxa"/>
        </w:trPr>
        <w:tc>
          <w:tcPr>
            <w:tcW w:w="3520" w:type="dxa"/>
            <w:shd w:val="clear" w:color="auto" w:fill="D9D9D9" w:themeFill="background1" w:themeFillShade="D9"/>
          </w:tcPr>
          <w:p w14:paraId="3B9C590A"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63" w:type="dxa"/>
            <w:gridSpan w:val="6"/>
            <w:shd w:val="clear" w:color="auto" w:fill="F2F2F2" w:themeFill="background1" w:themeFillShade="F2"/>
          </w:tcPr>
          <w:p w14:paraId="7810AFBE"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2B010F" w14:paraId="1EBA25A6" w14:textId="77777777" w:rsidTr="00FE3925">
        <w:tblPrEx>
          <w:tblCellMar>
            <w:left w:w="108" w:type="dxa"/>
            <w:right w:w="108" w:type="dxa"/>
          </w:tblCellMar>
        </w:tblPrEx>
        <w:tc>
          <w:tcPr>
            <w:tcW w:w="9640" w:type="dxa"/>
            <w:gridSpan w:val="8"/>
            <w:shd w:val="clear" w:color="auto" w:fill="00243B" w:themeFill="text2" w:themeFillShade="BF"/>
          </w:tcPr>
          <w:p w14:paraId="47B0E718" w14:textId="77777777" w:rsidR="00FE3925" w:rsidRPr="002B010F" w:rsidRDefault="00FE3925" w:rsidP="00F2178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PREVIOUS SCHOLARSHIPS AND EDUCATION</w:t>
            </w:r>
          </w:p>
        </w:tc>
        <w:tc>
          <w:tcPr>
            <w:tcW w:w="5817" w:type="dxa"/>
            <w:shd w:val="clear" w:color="auto" w:fill="F2F2F2" w:themeFill="background1" w:themeFillShade="F2"/>
            <w:vAlign w:val="center"/>
          </w:tcPr>
          <w:p w14:paraId="689E5F47" w14:textId="77777777" w:rsidR="00FE3925" w:rsidRPr="002B010F" w:rsidRDefault="00FE3925">
            <w:pPr>
              <w:spacing w:after="0" w:line="240" w:lineRule="auto"/>
            </w:pPr>
          </w:p>
        </w:tc>
      </w:tr>
      <w:tr w:rsidR="00FE3925" w:rsidRPr="002B010F" w14:paraId="3B1692EE"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664318A2" w14:textId="77777777" w:rsidR="00FE3925" w:rsidRPr="00E168C1" w:rsidRDefault="00FE3925" w:rsidP="00F2178B">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t>What is your highest level of qualification received?</w:t>
            </w:r>
            <w:r w:rsidRPr="00E168C1">
              <w:rPr>
                <w:rFonts w:asciiTheme="majorHAnsi" w:hAnsiTheme="majorHAnsi" w:cstheme="majorHAnsi"/>
                <w:b/>
                <w:color w:val="000000" w:themeColor="text1"/>
                <w:sz w:val="20"/>
                <w:szCs w:val="20"/>
              </w:rPr>
              <w:br/>
            </w:r>
            <w:r w:rsidRPr="00E168C1">
              <w:rPr>
                <w:rFonts w:asciiTheme="majorHAnsi" w:hAnsiTheme="majorHAnsi" w:cstheme="majorHAnsi"/>
                <w:i/>
                <w:color w:val="000000" w:themeColor="text1"/>
                <w:sz w:val="20"/>
                <w:szCs w:val="20"/>
              </w:rPr>
              <w:t>e.g. Grade 1</w:t>
            </w:r>
            <w:r>
              <w:rPr>
                <w:rFonts w:asciiTheme="majorHAnsi" w:hAnsiTheme="majorHAnsi" w:cstheme="majorHAnsi"/>
                <w:i/>
                <w:color w:val="000000" w:themeColor="text1"/>
                <w:sz w:val="20"/>
                <w:szCs w:val="20"/>
              </w:rPr>
              <w:t>2, bachelor’s degree etc.</w:t>
            </w:r>
          </w:p>
        </w:tc>
        <w:tc>
          <w:tcPr>
            <w:tcW w:w="5817" w:type="dxa"/>
            <w:gridSpan w:val="6"/>
            <w:shd w:val="clear" w:color="auto" w:fill="F2F2F2" w:themeFill="background1" w:themeFillShade="F2"/>
            <w:vAlign w:val="center"/>
          </w:tcPr>
          <w:p w14:paraId="3714FC0F"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14:paraId="3AB5845E"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6C0F993D" w14:textId="77777777" w:rsidR="00FE3925" w:rsidRPr="00270926"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p>
        </w:tc>
        <w:tc>
          <w:tcPr>
            <w:tcW w:w="5817" w:type="dxa"/>
            <w:gridSpan w:val="6"/>
            <w:shd w:val="clear" w:color="auto" w:fill="F2F2F2" w:themeFill="background1" w:themeFillShade="F2"/>
            <w:vAlign w:val="center"/>
          </w:tcPr>
          <w:p w14:paraId="2D769EC4"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14:paraId="63EB66A1"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60A3E8B5" w14:textId="77777777" w:rsidR="00FE3925" w:rsidRPr="00ED4E35" w:rsidRDefault="00FE3925" w:rsidP="00F2178B">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p>
        </w:tc>
        <w:tc>
          <w:tcPr>
            <w:tcW w:w="5817" w:type="dxa"/>
            <w:gridSpan w:val="6"/>
            <w:shd w:val="clear" w:color="auto" w:fill="F2F2F2" w:themeFill="background1" w:themeFillShade="F2"/>
            <w:vAlign w:val="center"/>
          </w:tcPr>
          <w:p w14:paraId="0B234A70"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p>
        </w:tc>
      </w:tr>
      <w:tr w:rsidR="00FE3925" w:rsidRPr="002B010F" w14:paraId="1D9E25B0"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58CD1451" w14:textId="77777777" w:rsidR="00FE3925" w:rsidRPr="00E168C1" w:rsidRDefault="00FE3925" w:rsidP="00F2178B">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5817" w:type="dxa"/>
            <w:gridSpan w:val="6"/>
            <w:shd w:val="clear" w:color="auto" w:fill="F2F2F2" w:themeFill="background1" w:themeFillShade="F2"/>
            <w:vAlign w:val="center"/>
          </w:tcPr>
          <w:p w14:paraId="4E913B7F" w14:textId="77777777" w:rsidR="00FE3925" w:rsidRPr="00FE3925"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Yes – Please provide details below</w:t>
            </w:r>
          </w:p>
          <w:p w14:paraId="34A44956" w14:textId="5BA70D71" w:rsidR="00FE3925" w:rsidRPr="00E168C1"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xml:space="preserve"> No </w:t>
            </w:r>
            <w:r w:rsidR="00EA0B41">
              <w:rPr>
                <w:rFonts w:asciiTheme="majorHAnsi" w:hAnsiTheme="majorHAnsi" w:cstheme="majorHAnsi"/>
                <w:color w:val="000000" w:themeColor="text1"/>
                <w:sz w:val="20"/>
                <w:szCs w:val="20"/>
              </w:rPr>
              <w:t>– Go to Section 4</w:t>
            </w:r>
          </w:p>
        </w:tc>
      </w:tr>
      <w:tr w:rsidR="00FE3925" w:rsidRPr="002B010F" w14:paraId="1F39312A"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57188250"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5817" w:type="dxa"/>
            <w:gridSpan w:val="6"/>
            <w:shd w:val="clear" w:color="auto" w:fill="F2F2F2" w:themeFill="background1" w:themeFillShade="F2"/>
            <w:vAlign w:val="center"/>
          </w:tcPr>
          <w:p w14:paraId="624C2BCD"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14:paraId="7F2911D4"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701FDBFE"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5817" w:type="dxa"/>
            <w:gridSpan w:val="6"/>
            <w:shd w:val="clear" w:color="auto" w:fill="F2F2F2" w:themeFill="background1" w:themeFillShade="F2"/>
            <w:vAlign w:val="center"/>
          </w:tcPr>
          <w:p w14:paraId="114780E8"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bCs/>
                <w:color w:val="000000" w:themeColor="text1"/>
                <w:sz w:val="20"/>
                <w:szCs w:val="20"/>
              </w:rPr>
              <w:t xml:space="preserve">        </w:t>
            </w:r>
          </w:p>
        </w:tc>
      </w:tr>
      <w:tr w:rsidR="00FE3925" w:rsidRPr="002B010F" w14:paraId="45B91F32"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659DF224" w14:textId="77777777" w:rsidR="00FE3925" w:rsidRPr="00E168C1"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(mm/yyyy)</w:t>
            </w:r>
          </w:p>
        </w:tc>
        <w:tc>
          <w:tcPr>
            <w:tcW w:w="1701" w:type="dxa"/>
            <w:shd w:val="clear" w:color="auto" w:fill="F2F2F2" w:themeFill="background1" w:themeFillShade="F2"/>
            <w:vAlign w:val="center"/>
          </w:tcPr>
          <w:p w14:paraId="775F404B"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c>
          <w:tcPr>
            <w:tcW w:w="2126" w:type="dxa"/>
            <w:gridSpan w:val="2"/>
            <w:shd w:val="clear" w:color="auto" w:fill="D9D9D9" w:themeFill="background1" w:themeFillShade="D9"/>
            <w:vAlign w:val="center"/>
          </w:tcPr>
          <w:p w14:paraId="1C3268B2" w14:textId="77777777" w:rsidR="00FE3925" w:rsidRPr="00E168C1" w:rsidRDefault="00FE3925" w:rsidP="00F2178B">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(mm/yyyy)</w:t>
            </w:r>
          </w:p>
        </w:tc>
        <w:tc>
          <w:tcPr>
            <w:tcW w:w="1990" w:type="dxa"/>
            <w:gridSpan w:val="3"/>
            <w:shd w:val="clear" w:color="auto" w:fill="F2F2F2" w:themeFill="background1" w:themeFillShade="F2"/>
            <w:vAlign w:val="center"/>
          </w:tcPr>
          <w:p w14:paraId="54E73A6C"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r>
    </w:tbl>
    <w:p w14:paraId="69EE9276" w14:textId="77777777"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14:paraId="39FFD620" w14:textId="77777777" w:rsidTr="005D29FC">
        <w:tc>
          <w:tcPr>
            <w:tcW w:w="9634" w:type="dxa"/>
            <w:shd w:val="clear" w:color="auto" w:fill="00243B" w:themeFill="text2" w:themeFillShade="BF"/>
          </w:tcPr>
          <w:p w14:paraId="007595C8" w14:textId="77777777"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14:paraId="217E64EA" w14:textId="77777777" w:rsidTr="005D29FC">
        <w:tc>
          <w:tcPr>
            <w:tcW w:w="9634" w:type="dxa"/>
            <w:shd w:val="clear" w:color="auto" w:fill="D9D9D9" w:themeFill="background1" w:themeFillShade="D9"/>
            <w:vAlign w:val="center"/>
          </w:tcPr>
          <w:p w14:paraId="26C65382" w14:textId="77777777" w:rsidR="00C43391" w:rsidRPr="00E168C1" w:rsidRDefault="00C43391" w:rsidP="005D29FC">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14:paraId="4E6DB302" w14:textId="77777777" w:rsidTr="005D29FC">
        <w:tc>
          <w:tcPr>
            <w:tcW w:w="9634" w:type="dxa"/>
            <w:shd w:val="clear" w:color="auto" w:fill="F2F2F2" w:themeFill="background1" w:themeFillShade="F2"/>
            <w:vAlign w:val="center"/>
          </w:tcPr>
          <w:p w14:paraId="08F231D0" w14:textId="77777777" w:rsidR="00C43391" w:rsidRPr="005C6257" w:rsidRDefault="00C43391" w:rsidP="005D29FC">
            <w:pPr>
              <w:pStyle w:val="Default"/>
              <w:spacing w:before="80" w:after="80" w:line="240" w:lineRule="atLeast"/>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   Excellent</w:t>
            </w:r>
            <w:r>
              <w:rPr>
                <w:rFonts w:asciiTheme="majorHAnsi" w:hAnsiTheme="majorHAnsi" w:cstheme="majorHAnsi"/>
                <w:color w:val="000000" w:themeColor="text1"/>
                <w:sz w:val="20"/>
                <w:szCs w:val="20"/>
              </w:rPr>
              <w:t xml:space="preserve">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Satisfactory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Poor</w:t>
            </w:r>
          </w:p>
        </w:tc>
      </w:tr>
      <w:tr w:rsidR="00C43391" w:rsidRPr="005C6257" w14:paraId="03B08AA8" w14:textId="77777777" w:rsidTr="005D29FC">
        <w:tc>
          <w:tcPr>
            <w:tcW w:w="9634" w:type="dxa"/>
            <w:shd w:val="clear" w:color="auto" w:fill="D9D9D9" w:themeFill="background1" w:themeFillShade="D9"/>
            <w:vAlign w:val="center"/>
          </w:tcPr>
          <w:p w14:paraId="61792147" w14:textId="77777777"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14:paraId="7EFE7A8E" w14:textId="77777777"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14:paraId="4930C06F" w14:textId="77777777" w:rsidTr="005D29FC">
        <w:tc>
          <w:tcPr>
            <w:tcW w:w="9634" w:type="dxa"/>
            <w:shd w:val="clear" w:color="auto" w:fill="F2F2F2" w:themeFill="background1" w:themeFillShade="F2"/>
          </w:tcPr>
          <w:p w14:paraId="26C40641" w14:textId="2E8EF9A8" w:rsidR="00C43391" w:rsidRPr="00E168C1" w:rsidRDefault="00D6042B"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color w:val="000000" w:themeColor="text1"/>
                <w:sz w:val="20"/>
                <w:szCs w:val="20"/>
              </w:rPr>
              <w:t>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sidR="00A61958" w:rsidRPr="00E168C1">
              <w:rPr>
                <w:rFonts w:asciiTheme="majorHAnsi" w:hAnsiTheme="majorHAnsi" w:cstheme="majorHAnsi"/>
                <w:color w:val="000000" w:themeColor="text1"/>
                <w:sz w:val="20"/>
                <w:szCs w:val="20"/>
              </w:rPr>
              <w:t> Excel</w:t>
            </w:r>
            <w:r w:rsidR="00C43391">
              <w:rPr>
                <w:rFonts w:asciiTheme="majorHAnsi" w:hAnsiTheme="majorHAnsi" w:cstheme="majorHAnsi"/>
                <w:color w:val="000000" w:themeColor="text1"/>
                <w:sz w:val="20"/>
                <w:szCs w:val="20"/>
              </w:rPr>
              <w:t xml:space="preserve">     </w:t>
            </w:r>
            <w:r w:rsidR="00A61958" w:rsidRPr="00E168C1">
              <w:rPr>
                <w:rFonts w:asciiTheme="majorHAnsi" w:hAnsiTheme="majorHAnsi" w:cstheme="majorHAnsi"/>
                <w:color w:val="000000" w:themeColor="text1"/>
                <w:sz w:val="20"/>
                <w:szCs w:val="20"/>
              </w:rPr>
              <w:t> PowerPoint</w:t>
            </w:r>
            <w:r w:rsidR="00C43391">
              <w:rPr>
                <w:rFonts w:asciiTheme="majorHAnsi" w:hAnsiTheme="majorHAnsi" w:cstheme="majorHAnsi"/>
                <w:color w:val="000000" w:themeColor="text1"/>
                <w:sz w:val="20"/>
                <w:szCs w:val="20"/>
              </w:rPr>
              <w:t xml:space="preserve">     </w:t>
            </w:r>
            <w:r w:rsidR="00C43391" w:rsidRPr="00E168C1">
              <w:rPr>
                <w:rFonts w:asciiTheme="majorHAnsi" w:hAnsiTheme="majorHAnsi" w:cstheme="majorHAnsi"/>
                <w:color w:val="000000" w:themeColor="text1"/>
                <w:sz w:val="20"/>
                <w:szCs w:val="20"/>
              </w:rPr>
              <w:t xml:space="preserve">   No  </w:t>
            </w:r>
          </w:p>
        </w:tc>
      </w:tr>
    </w:tbl>
    <w:p w14:paraId="6E532D7A" w14:textId="77777777"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14:paraId="3006B96E" w14:textId="77777777" w:rsidTr="005D29FC">
        <w:trPr>
          <w:tblHeader/>
        </w:trPr>
        <w:tc>
          <w:tcPr>
            <w:tcW w:w="9634" w:type="dxa"/>
            <w:gridSpan w:val="4"/>
            <w:shd w:val="clear" w:color="auto" w:fill="17365D"/>
          </w:tcPr>
          <w:p w14:paraId="08048248" w14:textId="77777777"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14:paraId="4772E6A1" w14:textId="77777777" w:rsidTr="005D29FC">
        <w:tc>
          <w:tcPr>
            <w:tcW w:w="4855" w:type="dxa"/>
            <w:gridSpan w:val="2"/>
            <w:shd w:val="clear" w:color="auto" w:fill="D9D9D9" w:themeFill="background1" w:themeFillShade="D9"/>
            <w:vAlign w:val="center"/>
          </w:tcPr>
          <w:p w14:paraId="0D04906C"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779" w:type="dxa"/>
            <w:gridSpan w:val="2"/>
            <w:shd w:val="clear" w:color="auto" w:fill="F2F2F2" w:themeFill="background1" w:themeFillShade="F2"/>
            <w:vAlign w:val="center"/>
          </w:tcPr>
          <w:p w14:paraId="03254273" w14:textId="77777777"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No</w:t>
            </w:r>
            <w:r w:rsidRPr="00E168C1">
              <w:rPr>
                <w:rFonts w:asciiTheme="majorHAnsi" w:hAnsiTheme="majorHAnsi" w:cstheme="majorHAnsi"/>
                <w:color w:val="000000" w:themeColor="text1"/>
                <w:sz w:val="20"/>
                <w:szCs w:val="20"/>
              </w:rPr>
              <w:t xml:space="preserve">            </w:t>
            </w:r>
          </w:p>
        </w:tc>
      </w:tr>
      <w:tr w:rsidR="00C43391" w:rsidRPr="00A70086" w14:paraId="7E214ABC" w14:textId="77777777" w:rsidTr="005D29FC">
        <w:tc>
          <w:tcPr>
            <w:tcW w:w="9634" w:type="dxa"/>
            <w:gridSpan w:val="4"/>
            <w:shd w:val="clear" w:color="auto" w:fill="D9D9D9" w:themeFill="background1" w:themeFillShade="D9"/>
            <w:vAlign w:val="center"/>
          </w:tcPr>
          <w:p w14:paraId="1E0698D1" w14:textId="77777777" w:rsidR="00C43391" w:rsidRPr="00E168C1" w:rsidRDefault="00C43391" w:rsidP="005D29FC">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14:paraId="7FC0AAB3" w14:textId="77777777" w:rsidTr="005D29FC">
        <w:tc>
          <w:tcPr>
            <w:tcW w:w="4855" w:type="dxa"/>
            <w:gridSpan w:val="2"/>
            <w:shd w:val="clear" w:color="auto" w:fill="D9D9D9" w:themeFill="background1" w:themeFillShade="D9"/>
            <w:vAlign w:val="center"/>
          </w:tcPr>
          <w:p w14:paraId="5E3D1311"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779" w:type="dxa"/>
            <w:gridSpan w:val="2"/>
            <w:shd w:val="clear" w:color="auto" w:fill="F2F2F2" w:themeFill="background1" w:themeFillShade="F2"/>
            <w:vAlign w:val="center"/>
          </w:tcPr>
          <w:p w14:paraId="68116E48" w14:textId="77777777"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w:t>
            </w:r>
          </w:p>
        </w:tc>
      </w:tr>
      <w:tr w:rsidR="00C43391" w:rsidRPr="00A70086" w14:paraId="0DE932AC" w14:textId="77777777" w:rsidTr="005D29FC">
        <w:tc>
          <w:tcPr>
            <w:tcW w:w="4855" w:type="dxa"/>
            <w:gridSpan w:val="2"/>
            <w:shd w:val="clear" w:color="auto" w:fill="D9D9D9" w:themeFill="background1" w:themeFillShade="D9"/>
            <w:vAlign w:val="center"/>
          </w:tcPr>
          <w:p w14:paraId="1D61A079"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779" w:type="dxa"/>
            <w:gridSpan w:val="2"/>
            <w:shd w:val="clear" w:color="auto" w:fill="F2F2F2" w:themeFill="background1" w:themeFillShade="F2"/>
            <w:vAlign w:val="center"/>
          </w:tcPr>
          <w:p w14:paraId="757552B4" w14:textId="77777777" w:rsidR="005F18F6"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Yes</w:t>
            </w:r>
            <w:r w:rsidRPr="00E168C1">
              <w:rPr>
                <w:rFonts w:asciiTheme="majorHAnsi" w:hAnsiTheme="majorHAnsi" w:cstheme="majorHAnsi"/>
                <w:color w:val="000000" w:themeColor="text1"/>
                <w:sz w:val="20"/>
                <w:szCs w:val="20"/>
              </w:rPr>
              <w:t xml:space="preserve"> - Please provide details below</w:t>
            </w:r>
            <w:r>
              <w:rPr>
                <w:rFonts w:asciiTheme="majorHAnsi" w:hAnsiTheme="majorHAnsi" w:cstheme="majorHAnsi"/>
                <w:color w:val="000000" w:themeColor="text1"/>
                <w:sz w:val="20"/>
                <w:szCs w:val="20"/>
              </w:rPr>
              <w:tab/>
            </w:r>
          </w:p>
          <w:p w14:paraId="4555F6C8" w14:textId="777B217E"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 Go to Section </w:t>
            </w:r>
            <w:r w:rsidR="005F18F6">
              <w:rPr>
                <w:rFonts w:asciiTheme="majorHAnsi" w:hAnsiTheme="majorHAnsi" w:cstheme="majorHAnsi"/>
                <w:color w:val="000000" w:themeColor="text1"/>
                <w:sz w:val="20"/>
                <w:szCs w:val="20"/>
              </w:rPr>
              <w:t>6</w:t>
            </w:r>
            <w:r w:rsidRPr="00E168C1">
              <w:rPr>
                <w:rFonts w:asciiTheme="majorHAnsi" w:hAnsiTheme="majorHAnsi" w:cstheme="majorHAnsi"/>
                <w:color w:val="000000" w:themeColor="text1"/>
                <w:sz w:val="20"/>
                <w:szCs w:val="20"/>
              </w:rPr>
              <w:t xml:space="preserve">         </w:t>
            </w:r>
          </w:p>
        </w:tc>
      </w:tr>
      <w:tr w:rsidR="00C43391" w:rsidRPr="00A70086" w14:paraId="15F07BF7" w14:textId="77777777" w:rsidTr="005D29FC">
        <w:tc>
          <w:tcPr>
            <w:tcW w:w="4855" w:type="dxa"/>
            <w:gridSpan w:val="2"/>
            <w:shd w:val="clear" w:color="auto" w:fill="D9D9D9" w:themeFill="background1" w:themeFillShade="D9"/>
            <w:vAlign w:val="center"/>
          </w:tcPr>
          <w:p w14:paraId="4649A60F"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779" w:type="dxa"/>
            <w:gridSpan w:val="2"/>
            <w:shd w:val="clear" w:color="auto" w:fill="F2F2F2" w:themeFill="background1" w:themeFillShade="F2"/>
            <w:vAlign w:val="center"/>
          </w:tcPr>
          <w:p w14:paraId="1274626C" w14:textId="77777777" w:rsidR="00C43391" w:rsidRPr="00E168C1" w:rsidRDefault="00C43391" w:rsidP="005D29FC">
            <w:pPr>
              <w:pStyle w:val="Default"/>
              <w:spacing w:before="80" w:after="80"/>
              <w:rPr>
                <w:rFonts w:asciiTheme="majorHAnsi" w:hAnsiTheme="majorHAnsi" w:cstheme="majorHAnsi"/>
                <w:color w:val="000000" w:themeColor="text1"/>
                <w:sz w:val="20"/>
                <w:szCs w:val="20"/>
              </w:rPr>
            </w:pPr>
          </w:p>
        </w:tc>
      </w:tr>
      <w:tr w:rsidR="00C43391" w:rsidRPr="00A70086" w14:paraId="0B4EEF99" w14:textId="77777777" w:rsidTr="005D29FC">
        <w:tc>
          <w:tcPr>
            <w:tcW w:w="4855" w:type="dxa"/>
            <w:gridSpan w:val="2"/>
            <w:shd w:val="clear" w:color="auto" w:fill="D9D9D9" w:themeFill="background1" w:themeFillShade="D9"/>
            <w:vAlign w:val="center"/>
          </w:tcPr>
          <w:p w14:paraId="45D06515" w14:textId="77777777" w:rsidR="00C43391" w:rsidRPr="00452108"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430" w:type="dxa"/>
            <w:shd w:val="clear" w:color="auto" w:fill="F2F2F2" w:themeFill="background1" w:themeFillShade="F2"/>
            <w:vAlign w:val="center"/>
          </w:tcPr>
          <w:p w14:paraId="66C2B2DD" w14:textId="77777777" w:rsidR="00C43391" w:rsidRPr="00C01B5A"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F2F2F2" w:themeFill="background1" w:themeFillShade="F2"/>
            <w:vAlign w:val="center"/>
          </w:tcPr>
          <w:p w14:paraId="5654B920" w14:textId="77777777"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14:paraId="6F89D12D" w14:textId="77777777" w:rsidTr="005D29FC">
        <w:tc>
          <w:tcPr>
            <w:tcW w:w="4855" w:type="dxa"/>
            <w:gridSpan w:val="2"/>
            <w:shd w:val="clear" w:color="auto" w:fill="D9D9D9" w:themeFill="background1" w:themeFillShade="D9"/>
            <w:vAlign w:val="center"/>
          </w:tcPr>
          <w:p w14:paraId="6E4A746E" w14:textId="77777777" w:rsidR="00C43391" w:rsidRPr="00A70086"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Overall Score</w:t>
            </w:r>
          </w:p>
        </w:tc>
        <w:tc>
          <w:tcPr>
            <w:tcW w:w="4779" w:type="dxa"/>
            <w:gridSpan w:val="2"/>
            <w:shd w:val="clear" w:color="auto" w:fill="F2F2F2" w:themeFill="background1" w:themeFillShade="F2"/>
            <w:vAlign w:val="center"/>
          </w:tcPr>
          <w:p w14:paraId="3961947A" w14:textId="77777777"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14:paraId="14A99791" w14:textId="77777777" w:rsidTr="005D29FC">
        <w:tc>
          <w:tcPr>
            <w:tcW w:w="2405" w:type="dxa"/>
            <w:shd w:val="clear" w:color="auto" w:fill="D9D9D9" w:themeFill="background1" w:themeFillShade="D9"/>
            <w:vAlign w:val="center"/>
          </w:tcPr>
          <w:p w14:paraId="152AA8C8"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14:paraId="2099B6D5"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430" w:type="dxa"/>
            <w:shd w:val="clear" w:color="auto" w:fill="D9D9D9" w:themeFill="background1" w:themeFillShade="D9"/>
            <w:vAlign w:val="center"/>
          </w:tcPr>
          <w:p w14:paraId="4407C95E"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14:paraId="79C4F9A1"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14:paraId="49940E87" w14:textId="77777777" w:rsidTr="005D29FC">
        <w:tc>
          <w:tcPr>
            <w:tcW w:w="2405" w:type="dxa"/>
            <w:shd w:val="clear" w:color="auto" w:fill="D9D9D9" w:themeFill="background1" w:themeFillShade="D9"/>
            <w:vAlign w:val="center"/>
          </w:tcPr>
          <w:p w14:paraId="492855BD"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50" w:type="dxa"/>
            <w:shd w:val="clear" w:color="auto" w:fill="D9D9D9" w:themeFill="background1" w:themeFillShade="D9"/>
            <w:vAlign w:val="center"/>
          </w:tcPr>
          <w:p w14:paraId="2B6E191D"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30" w:type="dxa"/>
            <w:shd w:val="clear" w:color="auto" w:fill="D9D9D9" w:themeFill="background1" w:themeFillShade="D9"/>
            <w:vAlign w:val="center"/>
          </w:tcPr>
          <w:p w14:paraId="39C64521"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D9D9D9" w:themeFill="background1" w:themeFillShade="D9"/>
            <w:vAlign w:val="center"/>
          </w:tcPr>
          <w:p w14:paraId="0656C36E"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r>
    </w:tbl>
    <w:p w14:paraId="0B646497" w14:textId="77777777" w:rsidR="00C43391" w:rsidRPr="00281E4D" w:rsidRDefault="00C43391"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14:paraId="63AE3849" w14:textId="77777777" w:rsidTr="001E226B">
        <w:trPr>
          <w:gridAfter w:val="1"/>
          <w:wAfter w:w="190" w:type="dxa"/>
        </w:trPr>
        <w:tc>
          <w:tcPr>
            <w:tcW w:w="9590" w:type="dxa"/>
            <w:gridSpan w:val="2"/>
            <w:shd w:val="clear" w:color="auto" w:fill="003150" w:themeFill="text2"/>
          </w:tcPr>
          <w:p w14:paraId="2573B9DE" w14:textId="77777777"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14:paraId="254C5FCE" w14:textId="77777777" w:rsidTr="001E226B">
        <w:trPr>
          <w:gridAfter w:val="1"/>
          <w:wAfter w:w="190" w:type="dxa"/>
        </w:trPr>
        <w:tc>
          <w:tcPr>
            <w:tcW w:w="3523" w:type="dxa"/>
            <w:shd w:val="clear" w:color="auto" w:fill="D9D9D9" w:themeFill="background1" w:themeFillShade="D9"/>
            <w:vAlign w:val="center"/>
          </w:tcPr>
          <w:p w14:paraId="2DB24307" w14:textId="77777777" w:rsidR="00346E20" w:rsidRPr="00E168C1" w:rsidRDefault="00346E20"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067" w:type="dxa"/>
            <w:shd w:val="clear" w:color="auto" w:fill="F2F2F2" w:themeFill="background1" w:themeFillShade="F2"/>
            <w:vAlign w:val="center"/>
          </w:tcPr>
          <w:p w14:paraId="2AC23CB6" w14:textId="77777777" w:rsidR="00346E20" w:rsidRDefault="00346E20">
            <w:pPr>
              <w:pStyle w:val="Default"/>
              <w:rPr>
                <w:rFonts w:ascii="Times New Roman" w:hAnsi="Times New Roman" w:cs="Times New Roman"/>
                <w:color w:val="404040" w:themeColor="text1" w:themeTint="BF"/>
                <w:sz w:val="22"/>
                <w:szCs w:val="22"/>
              </w:rPr>
            </w:pPr>
          </w:p>
          <w:p w14:paraId="789FCB6F" w14:textId="77777777" w:rsidR="0063465D" w:rsidRPr="00A14D2F" w:rsidRDefault="0063465D">
            <w:pPr>
              <w:pStyle w:val="Default"/>
              <w:rPr>
                <w:rFonts w:ascii="Times New Roman" w:hAnsi="Times New Roman" w:cs="Times New Roman"/>
                <w:color w:val="404040" w:themeColor="text1" w:themeTint="BF"/>
                <w:sz w:val="22"/>
                <w:szCs w:val="22"/>
              </w:rPr>
            </w:pPr>
          </w:p>
        </w:tc>
      </w:tr>
      <w:tr w:rsidR="00346E20" w:rsidRPr="002B010F" w14:paraId="52DFA52B" w14:textId="77777777" w:rsidTr="001E226B">
        <w:trPr>
          <w:gridAfter w:val="1"/>
          <w:wAfter w:w="190" w:type="dxa"/>
        </w:trPr>
        <w:tc>
          <w:tcPr>
            <w:tcW w:w="3523" w:type="dxa"/>
            <w:shd w:val="clear" w:color="auto" w:fill="D9D9D9" w:themeFill="background1" w:themeFillShade="D9"/>
            <w:vAlign w:val="center"/>
          </w:tcPr>
          <w:p w14:paraId="7E042CB0" w14:textId="0D28DEE9" w:rsidR="004E21D7" w:rsidRDefault="004E21D7"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Briefly describe your role in</w:t>
            </w:r>
            <w:r w:rsidR="008F06BD">
              <w:rPr>
                <w:rFonts w:asciiTheme="majorHAnsi" w:hAnsiTheme="majorHAnsi" w:cstheme="majorHAnsi"/>
                <w:b/>
                <w:color w:val="000000" w:themeColor="text1"/>
                <w:sz w:val="20"/>
                <w:szCs w:val="20"/>
              </w:rPr>
              <w:t xml:space="preserve"> </w:t>
            </w:r>
            <w:r w:rsidR="00BE3401">
              <w:rPr>
                <w:rFonts w:asciiTheme="majorHAnsi" w:hAnsiTheme="majorHAnsi" w:cstheme="majorHAnsi"/>
                <w:b/>
                <w:color w:val="000000" w:themeColor="text1"/>
                <w:sz w:val="20"/>
                <w:szCs w:val="20"/>
              </w:rPr>
              <w:t xml:space="preserve">relation </w:t>
            </w:r>
            <w:r w:rsidR="00E14F63">
              <w:rPr>
                <w:rFonts w:asciiTheme="majorHAnsi" w:hAnsiTheme="majorHAnsi" w:cstheme="majorHAnsi"/>
                <w:b/>
                <w:color w:val="000000" w:themeColor="text1"/>
                <w:sz w:val="20"/>
                <w:szCs w:val="20"/>
              </w:rPr>
              <w:t>to Entrepreneurship</w:t>
            </w:r>
            <w:r w:rsidR="00100A67">
              <w:rPr>
                <w:rFonts w:asciiTheme="majorHAnsi" w:hAnsiTheme="majorHAnsi" w:cstheme="majorHAnsi"/>
                <w:b/>
                <w:color w:val="000000" w:themeColor="text1"/>
                <w:sz w:val="20"/>
                <w:szCs w:val="20"/>
              </w:rPr>
              <w:t xml:space="preserve"> and New Venture Creation</w:t>
            </w:r>
            <w:r w:rsidR="000D1D50">
              <w:rPr>
                <w:rFonts w:asciiTheme="majorHAnsi" w:hAnsiTheme="majorHAnsi" w:cstheme="majorHAnsi"/>
                <w:b/>
                <w:color w:val="000000" w:themeColor="text1"/>
                <w:sz w:val="20"/>
                <w:szCs w:val="20"/>
              </w:rPr>
              <w:t xml:space="preserve"> </w:t>
            </w:r>
          </w:p>
          <w:p w14:paraId="01334764" w14:textId="77777777" w:rsidR="000328B7" w:rsidRPr="00E168C1" w:rsidRDefault="000328B7" w:rsidP="00E168C1">
            <w:pPr>
              <w:pStyle w:val="Default"/>
              <w:spacing w:before="80" w:after="80" w:line="240" w:lineRule="atLeast"/>
              <w:rPr>
                <w:rFonts w:asciiTheme="majorHAnsi" w:hAnsiTheme="majorHAnsi" w:cstheme="majorHAnsi"/>
                <w:b/>
                <w:color w:val="000000" w:themeColor="text1"/>
                <w:sz w:val="20"/>
                <w:szCs w:val="20"/>
              </w:rPr>
            </w:pPr>
          </w:p>
        </w:tc>
        <w:tc>
          <w:tcPr>
            <w:tcW w:w="6067" w:type="dxa"/>
            <w:shd w:val="clear" w:color="auto" w:fill="F2F2F2" w:themeFill="background1" w:themeFillShade="F2"/>
            <w:vAlign w:val="center"/>
          </w:tcPr>
          <w:p w14:paraId="274666BA" w14:textId="77777777" w:rsidR="00346E20" w:rsidRPr="00A14D2F" w:rsidRDefault="00346E20">
            <w:pPr>
              <w:pStyle w:val="Default"/>
              <w:rPr>
                <w:rFonts w:ascii="Times New Roman" w:hAnsi="Times New Roman" w:cs="Times New Roman"/>
                <w:color w:val="404040" w:themeColor="text1" w:themeTint="BF"/>
                <w:sz w:val="22"/>
                <w:szCs w:val="22"/>
              </w:rPr>
            </w:pPr>
          </w:p>
        </w:tc>
      </w:tr>
      <w:tr w:rsidR="008C7CE3" w:rsidRPr="002B010F" w14:paraId="4BDFEA23" w14:textId="77777777" w:rsidTr="001E226B">
        <w:trPr>
          <w:gridAfter w:val="1"/>
          <w:wAfter w:w="190" w:type="dxa"/>
        </w:trPr>
        <w:tc>
          <w:tcPr>
            <w:tcW w:w="3523" w:type="dxa"/>
            <w:shd w:val="clear" w:color="auto" w:fill="D9D9D9" w:themeFill="background1" w:themeFillShade="D9"/>
          </w:tcPr>
          <w:p w14:paraId="68D03F6B" w14:textId="77777777" w:rsidR="008C7CE3" w:rsidRPr="00E168C1" w:rsidRDefault="008C7CE3" w:rsidP="008C7CE3">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i/>
                <w:sz w:val="20"/>
                <w:szCs w:val="20"/>
              </w:rPr>
              <w:lastRenderedPageBreak/>
              <w:t xml:space="preserve">Are you a permanent employee of the Government of Papua New Guinea (GoPNG)? </w:t>
            </w:r>
          </w:p>
        </w:tc>
        <w:tc>
          <w:tcPr>
            <w:tcW w:w="6067" w:type="dxa"/>
            <w:shd w:val="clear" w:color="auto" w:fill="F2F2F2" w:themeFill="background1" w:themeFillShade="F2"/>
          </w:tcPr>
          <w:p w14:paraId="181DD779" w14:textId="77777777" w:rsidR="008C7CE3" w:rsidRPr="00A14D2F" w:rsidRDefault="008C7CE3" w:rsidP="008C7CE3">
            <w:pPr>
              <w:pStyle w:val="Default"/>
              <w:rPr>
                <w:rFonts w:ascii="Times New Roman" w:hAnsi="Times New Roman" w:cs="Times New Roman"/>
                <w:color w:val="404040" w:themeColor="text1" w:themeTint="BF"/>
                <w:sz w:val="22"/>
                <w:szCs w:val="22"/>
              </w:rPr>
            </w:pPr>
            <w:r w:rsidRPr="0077153E">
              <w:rPr>
                <w:rFonts w:asciiTheme="majorHAnsi" w:hAnsiTheme="majorHAnsi" w:cstheme="majorHAnsi"/>
                <w:sz w:val="20"/>
                <w:szCs w:val="20"/>
              </w:rPr>
              <w:t xml:space="preserve"> Yes    </w:t>
            </w:r>
            <w:r w:rsidRPr="0077153E">
              <w:rPr>
                <w:rFonts w:asciiTheme="majorHAnsi" w:hAnsiTheme="majorHAnsi" w:cstheme="majorHAnsi"/>
                <w:sz w:val="20"/>
                <w:szCs w:val="20"/>
              </w:rPr>
              <w:t> No</w:t>
            </w:r>
          </w:p>
        </w:tc>
      </w:tr>
      <w:tr w:rsidR="008C7CE3" w:rsidRPr="002B010F" w14:paraId="2C7D9753" w14:textId="77777777" w:rsidTr="001E226B">
        <w:tc>
          <w:tcPr>
            <w:tcW w:w="3523" w:type="dxa"/>
            <w:shd w:val="clear" w:color="auto" w:fill="D9D9D9" w:themeFill="background1" w:themeFillShade="D9"/>
          </w:tcPr>
          <w:p w14:paraId="68262EDB" w14:textId="77777777"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If yes, what date did your permanent employment commence?</w:t>
            </w:r>
          </w:p>
        </w:tc>
        <w:tc>
          <w:tcPr>
            <w:tcW w:w="6067" w:type="dxa"/>
            <w:shd w:val="clear" w:color="auto" w:fill="F2F2F2" w:themeFill="background1" w:themeFillShade="F2"/>
          </w:tcPr>
          <w:p w14:paraId="1BE08837" w14:textId="77777777" w:rsidR="008C7CE3" w:rsidRPr="0077153E" w:rsidRDefault="008C7CE3" w:rsidP="008C7CE3">
            <w:pPr>
              <w:pStyle w:val="Default"/>
              <w:rPr>
                <w:rFonts w:asciiTheme="majorHAnsi" w:hAnsiTheme="majorHAnsi" w:cstheme="majorHAnsi"/>
                <w:sz w:val="20"/>
                <w:szCs w:val="20"/>
              </w:rPr>
            </w:pPr>
          </w:p>
        </w:tc>
        <w:tc>
          <w:tcPr>
            <w:tcW w:w="190" w:type="dxa"/>
          </w:tcPr>
          <w:p w14:paraId="0FD654BD" w14:textId="77777777" w:rsidR="008C7CE3" w:rsidRPr="002B010F" w:rsidRDefault="008C7CE3" w:rsidP="008C7CE3">
            <w:pPr>
              <w:spacing w:after="0" w:line="240" w:lineRule="auto"/>
            </w:pPr>
          </w:p>
        </w:tc>
      </w:tr>
      <w:tr w:rsidR="008C7CE3" w:rsidRPr="002B010F" w14:paraId="4E372D2C" w14:textId="77777777" w:rsidTr="001E226B">
        <w:tc>
          <w:tcPr>
            <w:tcW w:w="3523" w:type="dxa"/>
            <w:shd w:val="clear" w:color="auto" w:fill="D9D9D9" w:themeFill="background1" w:themeFillShade="D9"/>
          </w:tcPr>
          <w:p w14:paraId="69231BA0" w14:textId="77777777"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How many years have you been employed as a permanent employee with GoPNG? Please note, to be eligible for this short course, you must have been employed in a permanent capacity for more than two years.</w:t>
            </w:r>
          </w:p>
        </w:tc>
        <w:tc>
          <w:tcPr>
            <w:tcW w:w="6067" w:type="dxa"/>
            <w:shd w:val="clear" w:color="auto" w:fill="F2F2F2" w:themeFill="background1" w:themeFillShade="F2"/>
          </w:tcPr>
          <w:p w14:paraId="02E7A61D" w14:textId="77777777" w:rsidR="008C7CE3" w:rsidRDefault="008C7CE3" w:rsidP="008C7CE3">
            <w:pPr>
              <w:pStyle w:val="Default"/>
              <w:spacing w:before="70" w:after="70"/>
              <w:rPr>
                <w:rFonts w:asciiTheme="majorHAnsi" w:hAnsiTheme="majorHAnsi" w:cstheme="majorHAnsi"/>
                <w:b/>
                <w:sz w:val="20"/>
                <w:szCs w:val="20"/>
              </w:rPr>
            </w:pPr>
          </w:p>
          <w:p w14:paraId="0BDC69F9" w14:textId="77777777" w:rsidR="008C7CE3" w:rsidRDefault="008C7CE3" w:rsidP="008C7CE3">
            <w:pPr>
              <w:pStyle w:val="Default"/>
              <w:spacing w:before="70" w:after="70"/>
              <w:rPr>
                <w:rFonts w:asciiTheme="majorHAnsi" w:hAnsiTheme="majorHAnsi" w:cstheme="majorHAnsi"/>
                <w:b/>
                <w:sz w:val="20"/>
                <w:szCs w:val="20"/>
              </w:rPr>
            </w:pPr>
          </w:p>
          <w:p w14:paraId="21DA3B38" w14:textId="77777777" w:rsidR="008C7CE3" w:rsidRPr="0077153E" w:rsidRDefault="008C7CE3" w:rsidP="008C7CE3">
            <w:pPr>
              <w:pStyle w:val="Default"/>
              <w:rPr>
                <w:rFonts w:asciiTheme="majorHAnsi" w:hAnsiTheme="majorHAnsi" w:cstheme="majorHAnsi"/>
                <w:sz w:val="20"/>
                <w:szCs w:val="20"/>
              </w:rPr>
            </w:pPr>
          </w:p>
        </w:tc>
        <w:tc>
          <w:tcPr>
            <w:tcW w:w="190" w:type="dxa"/>
          </w:tcPr>
          <w:p w14:paraId="4C1EA1EF" w14:textId="77777777" w:rsidR="008C7CE3" w:rsidRPr="002B010F" w:rsidRDefault="008C7CE3" w:rsidP="008C7CE3">
            <w:pPr>
              <w:spacing w:after="0" w:line="240" w:lineRule="auto"/>
            </w:pPr>
          </w:p>
        </w:tc>
      </w:tr>
      <w:tr w:rsidR="008C7CE3" w:rsidRPr="002B010F" w14:paraId="0F651436" w14:textId="77777777" w:rsidTr="001E226B">
        <w:tc>
          <w:tcPr>
            <w:tcW w:w="3523" w:type="dxa"/>
            <w:shd w:val="clear" w:color="auto" w:fill="D9D9D9" w:themeFill="background1" w:themeFillShade="D9"/>
          </w:tcPr>
          <w:p w14:paraId="35CCBCF6" w14:textId="77777777"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sz w:val="20"/>
                <w:szCs w:val="20"/>
              </w:rPr>
              <w:t xml:space="preserve">Employment Identification number      </w:t>
            </w:r>
          </w:p>
        </w:tc>
        <w:tc>
          <w:tcPr>
            <w:tcW w:w="6067" w:type="dxa"/>
            <w:shd w:val="clear" w:color="auto" w:fill="F2F2F2" w:themeFill="background1" w:themeFillShade="F2"/>
          </w:tcPr>
          <w:p w14:paraId="0A7A0A41" w14:textId="77777777" w:rsidR="008C7CE3" w:rsidRDefault="008C7CE3" w:rsidP="008C7CE3">
            <w:pPr>
              <w:pStyle w:val="Default"/>
              <w:spacing w:before="70" w:after="70"/>
              <w:rPr>
                <w:rFonts w:asciiTheme="majorHAnsi" w:hAnsiTheme="majorHAnsi" w:cstheme="majorHAnsi"/>
                <w:b/>
                <w:sz w:val="20"/>
                <w:szCs w:val="20"/>
              </w:rPr>
            </w:pPr>
          </w:p>
        </w:tc>
        <w:tc>
          <w:tcPr>
            <w:tcW w:w="190" w:type="dxa"/>
          </w:tcPr>
          <w:p w14:paraId="06E80DC6" w14:textId="77777777" w:rsidR="008C7CE3" w:rsidRPr="002B010F" w:rsidRDefault="008C7CE3" w:rsidP="008C7CE3">
            <w:pPr>
              <w:spacing w:after="0" w:line="240" w:lineRule="auto"/>
            </w:pPr>
          </w:p>
        </w:tc>
      </w:tr>
    </w:tbl>
    <w:p w14:paraId="33C526B2" w14:textId="77777777"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14:paraId="633E6A46" w14:textId="77777777" w:rsidTr="00E168C1">
        <w:trPr>
          <w:trHeight w:val="278"/>
        </w:trPr>
        <w:tc>
          <w:tcPr>
            <w:tcW w:w="9634" w:type="dxa"/>
            <w:gridSpan w:val="2"/>
            <w:shd w:val="clear" w:color="auto" w:fill="003150" w:themeFill="text2"/>
          </w:tcPr>
          <w:p w14:paraId="2D6A54A8" w14:textId="77777777"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14:paraId="7204E1E6" w14:textId="77777777" w:rsidTr="00E168C1">
        <w:trPr>
          <w:trHeight w:val="396"/>
        </w:trPr>
        <w:tc>
          <w:tcPr>
            <w:tcW w:w="3539" w:type="dxa"/>
            <w:shd w:val="clear" w:color="auto" w:fill="D9D9D9" w:themeFill="background1" w:themeFillShade="D9"/>
          </w:tcPr>
          <w:p w14:paraId="6C7FF6F0" w14:textId="77777777"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04314A87" w14:textId="77777777" w:rsidR="00AC4998" w:rsidRDefault="00AC4998" w:rsidP="00AC4998">
            <w:pPr>
              <w:pStyle w:val="Default"/>
              <w:rPr>
                <w:rFonts w:ascii="Times New Roman" w:hAnsi="Times New Roman" w:cs="Times New Roman"/>
                <w:color w:val="auto"/>
                <w:szCs w:val="21"/>
              </w:rPr>
            </w:pPr>
          </w:p>
        </w:tc>
      </w:tr>
      <w:tr w:rsidR="00AC4998" w14:paraId="69FAA4FB" w14:textId="77777777" w:rsidTr="00E168C1">
        <w:trPr>
          <w:trHeight w:val="267"/>
        </w:trPr>
        <w:tc>
          <w:tcPr>
            <w:tcW w:w="3539" w:type="dxa"/>
            <w:shd w:val="clear" w:color="auto" w:fill="D9D9D9" w:themeFill="background1" w:themeFillShade="D9"/>
          </w:tcPr>
          <w:p w14:paraId="405B31FC" w14:textId="77777777"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14:paraId="05996D16" w14:textId="77777777" w:rsidR="00AC4998" w:rsidRDefault="00AC4998" w:rsidP="00AC4998">
            <w:pPr>
              <w:pStyle w:val="Default"/>
              <w:rPr>
                <w:rFonts w:ascii="Times New Roman" w:hAnsi="Times New Roman" w:cs="Times New Roman"/>
                <w:color w:val="auto"/>
                <w:szCs w:val="21"/>
              </w:rPr>
            </w:pPr>
          </w:p>
        </w:tc>
      </w:tr>
      <w:tr w:rsidR="00AC4998" w14:paraId="20E047CF" w14:textId="77777777" w:rsidTr="00E168C1">
        <w:trPr>
          <w:trHeight w:val="255"/>
        </w:trPr>
        <w:tc>
          <w:tcPr>
            <w:tcW w:w="3539" w:type="dxa"/>
            <w:shd w:val="clear" w:color="auto" w:fill="D9D9D9" w:themeFill="background1" w:themeFillShade="D9"/>
          </w:tcPr>
          <w:p w14:paraId="4F980FAB"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14:paraId="179DEED6" w14:textId="77777777" w:rsidR="00AC4998" w:rsidRDefault="00AC4998" w:rsidP="00AC4998">
            <w:pPr>
              <w:pStyle w:val="Default"/>
              <w:rPr>
                <w:rFonts w:ascii="Times New Roman" w:hAnsi="Times New Roman" w:cs="Times New Roman"/>
                <w:color w:val="auto"/>
                <w:szCs w:val="21"/>
              </w:rPr>
            </w:pPr>
          </w:p>
        </w:tc>
      </w:tr>
      <w:tr w:rsidR="00AC4998" w14:paraId="420EC5C2" w14:textId="77777777" w:rsidTr="00E168C1">
        <w:trPr>
          <w:trHeight w:val="285"/>
        </w:trPr>
        <w:tc>
          <w:tcPr>
            <w:tcW w:w="3539" w:type="dxa"/>
            <w:shd w:val="clear" w:color="auto" w:fill="D9D9D9" w:themeFill="background1" w:themeFillShade="D9"/>
          </w:tcPr>
          <w:p w14:paraId="572F8F4A"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14:paraId="5698E179" w14:textId="77777777" w:rsidR="00AC4998" w:rsidRDefault="00AC4998" w:rsidP="00AC4998">
            <w:pPr>
              <w:pStyle w:val="Default"/>
              <w:rPr>
                <w:rFonts w:ascii="Times New Roman" w:hAnsi="Times New Roman" w:cs="Times New Roman"/>
                <w:color w:val="auto"/>
                <w:szCs w:val="21"/>
              </w:rPr>
            </w:pPr>
          </w:p>
        </w:tc>
      </w:tr>
    </w:tbl>
    <w:p w14:paraId="4BC58568" w14:textId="77777777"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14:paraId="3B8C6AAA" w14:textId="77777777" w:rsidTr="00281E4D">
        <w:trPr>
          <w:tblHeader/>
        </w:trPr>
        <w:tc>
          <w:tcPr>
            <w:tcW w:w="9634" w:type="dxa"/>
            <w:gridSpan w:val="4"/>
            <w:shd w:val="clear" w:color="auto" w:fill="17365D"/>
          </w:tcPr>
          <w:p w14:paraId="739BD021" w14:textId="77777777"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14:paraId="42B118C8" w14:textId="77777777" w:rsidTr="00036651">
        <w:tc>
          <w:tcPr>
            <w:tcW w:w="3539" w:type="dxa"/>
            <w:shd w:val="clear" w:color="auto" w:fill="D9D9D9" w:themeFill="background1" w:themeFillShade="D9"/>
          </w:tcPr>
          <w:p w14:paraId="14E4CC29"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Name of Employer Organisation</w:t>
            </w:r>
          </w:p>
        </w:tc>
        <w:tc>
          <w:tcPr>
            <w:tcW w:w="6095" w:type="dxa"/>
            <w:gridSpan w:val="3"/>
            <w:shd w:val="clear" w:color="auto" w:fill="F2F2F2" w:themeFill="background1" w:themeFillShade="F2"/>
          </w:tcPr>
          <w:p w14:paraId="2878F08D"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14:paraId="26BB2171" w14:textId="77777777" w:rsidTr="00E168C1">
        <w:trPr>
          <w:trHeight w:val="836"/>
        </w:trPr>
        <w:tc>
          <w:tcPr>
            <w:tcW w:w="3539" w:type="dxa"/>
            <w:shd w:val="clear" w:color="auto" w:fill="D9D9D9" w:themeFill="background1" w:themeFillShade="D9"/>
          </w:tcPr>
          <w:p w14:paraId="1F10760B" w14:textId="77777777"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Address of Organisation</w:t>
            </w:r>
          </w:p>
        </w:tc>
        <w:tc>
          <w:tcPr>
            <w:tcW w:w="6095" w:type="dxa"/>
            <w:gridSpan w:val="3"/>
            <w:shd w:val="clear" w:color="auto" w:fill="F2F2F2" w:themeFill="background1" w:themeFillShade="F2"/>
          </w:tcPr>
          <w:p w14:paraId="558D3F1D" w14:textId="77777777" w:rsidR="00036651" w:rsidRPr="00A14D2F" w:rsidRDefault="00036651" w:rsidP="00E168C1">
            <w:pPr>
              <w:pStyle w:val="Default"/>
              <w:spacing w:before="80" w:after="80"/>
              <w:rPr>
                <w:rFonts w:ascii="Times New Roman" w:hAnsi="Times New Roman" w:cs="Times New Roman"/>
                <w:color w:val="404040" w:themeColor="text1" w:themeTint="BF"/>
                <w:sz w:val="22"/>
                <w:szCs w:val="22"/>
              </w:rPr>
            </w:pPr>
          </w:p>
        </w:tc>
      </w:tr>
      <w:tr w:rsidR="00BE1EB9" w:rsidRPr="002B010F" w14:paraId="685E26BF" w14:textId="77777777" w:rsidTr="00E168C1">
        <w:tc>
          <w:tcPr>
            <w:tcW w:w="3539" w:type="dxa"/>
            <w:shd w:val="clear" w:color="auto" w:fill="D9D9D9" w:themeFill="background1" w:themeFillShade="D9"/>
          </w:tcPr>
          <w:p w14:paraId="73FEA0B9"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77" w:type="dxa"/>
            <w:shd w:val="clear" w:color="auto" w:fill="F2F2F2" w:themeFill="background1" w:themeFillShade="F2"/>
          </w:tcPr>
          <w:p w14:paraId="0A68CDA6"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c>
          <w:tcPr>
            <w:tcW w:w="1417" w:type="dxa"/>
            <w:shd w:val="clear" w:color="auto" w:fill="D9D9D9" w:themeFill="background1" w:themeFillShade="D9"/>
          </w:tcPr>
          <w:p w14:paraId="71A61745" w14:textId="77777777"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1701" w:type="dxa"/>
            <w:shd w:val="clear" w:color="auto" w:fill="F2F2F2" w:themeFill="background1" w:themeFillShade="F2"/>
          </w:tcPr>
          <w:p w14:paraId="0BD7943A"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14:paraId="1BEDE18C" w14:textId="77777777" w:rsidTr="00036651">
        <w:tc>
          <w:tcPr>
            <w:tcW w:w="3539" w:type="dxa"/>
            <w:shd w:val="clear" w:color="auto" w:fill="D9D9D9" w:themeFill="background1" w:themeFillShade="D9"/>
          </w:tcPr>
          <w:p w14:paraId="7F0157A2"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14:paraId="718BD16B"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14:paraId="6653744D" w14:textId="77777777" w:rsidTr="00036651">
        <w:tc>
          <w:tcPr>
            <w:tcW w:w="3539" w:type="dxa"/>
            <w:shd w:val="clear" w:color="auto" w:fill="D9D9D9" w:themeFill="background1" w:themeFillShade="D9"/>
          </w:tcPr>
          <w:p w14:paraId="0FF26C16"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14:paraId="6229529E"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bl>
    <w:p w14:paraId="2AA1A64F" w14:textId="77777777"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14:paraId="460F18B0" w14:textId="77777777" w:rsidTr="00147613">
        <w:tc>
          <w:tcPr>
            <w:tcW w:w="9639" w:type="dxa"/>
            <w:gridSpan w:val="2"/>
            <w:shd w:val="clear" w:color="auto" w:fill="00243B"/>
          </w:tcPr>
          <w:p w14:paraId="1675F39A" w14:textId="77777777" w:rsidR="00196B1B" w:rsidRPr="00A211AC" w:rsidRDefault="00196B1B" w:rsidP="00147613">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14:paraId="2E97CF7D" w14:textId="77777777" w:rsidTr="00147613">
        <w:tc>
          <w:tcPr>
            <w:tcW w:w="3539" w:type="dxa"/>
            <w:shd w:val="clear" w:color="auto" w:fill="D9D9D9"/>
          </w:tcPr>
          <w:p w14:paraId="4C32E530" w14:textId="77777777" w:rsidR="00196B1B" w:rsidRPr="00A211AC" w:rsidRDefault="004D2104" w:rsidP="00147613">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14:paraId="578F46B1" w14:textId="77777777"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2B3A05F4" w14:textId="77777777" w:rsidTr="00147613">
        <w:tc>
          <w:tcPr>
            <w:tcW w:w="3539" w:type="dxa"/>
            <w:shd w:val="clear" w:color="auto" w:fill="D9D9D9"/>
          </w:tcPr>
          <w:p w14:paraId="10FFCA6D"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14:paraId="40056D2C" w14:textId="77777777"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004CEC8C" w14:textId="77777777" w:rsidTr="00147613">
        <w:tc>
          <w:tcPr>
            <w:tcW w:w="3539" w:type="dxa"/>
            <w:shd w:val="clear" w:color="auto" w:fill="D9D9D9"/>
          </w:tcPr>
          <w:p w14:paraId="6C033ABA"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Mobile Phone Number/s</w:t>
            </w:r>
          </w:p>
        </w:tc>
        <w:tc>
          <w:tcPr>
            <w:tcW w:w="6100" w:type="dxa"/>
            <w:shd w:val="clear" w:color="auto" w:fill="F2F2F2"/>
          </w:tcPr>
          <w:p w14:paraId="52F0F0A6" w14:textId="77777777"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10A3CB33" w14:textId="77777777" w:rsidTr="00147613">
        <w:trPr>
          <w:trHeight w:val="202"/>
        </w:trPr>
        <w:tc>
          <w:tcPr>
            <w:tcW w:w="3539" w:type="dxa"/>
            <w:shd w:val="clear" w:color="auto" w:fill="D9D9D9"/>
          </w:tcPr>
          <w:p w14:paraId="221B5AFA"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Work Phone Number/s</w:t>
            </w:r>
          </w:p>
        </w:tc>
        <w:tc>
          <w:tcPr>
            <w:tcW w:w="6100" w:type="dxa"/>
            <w:shd w:val="clear" w:color="auto" w:fill="F2F2F2"/>
          </w:tcPr>
          <w:p w14:paraId="0E7DF16E" w14:textId="77777777"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2EA121E2" w14:textId="77777777" w:rsidTr="00147613">
        <w:tc>
          <w:tcPr>
            <w:tcW w:w="3539" w:type="dxa"/>
            <w:shd w:val="clear" w:color="auto" w:fill="D9D9D9"/>
          </w:tcPr>
          <w:p w14:paraId="76B72CE1"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14:paraId="6C41AD45" w14:textId="77777777"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bl>
    <w:p w14:paraId="769DB1A4" w14:textId="77777777" w:rsidR="00196B1B" w:rsidRPr="00281E4D" w:rsidRDefault="00196B1B"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14:paraId="26F2580F" w14:textId="77777777" w:rsidTr="004A71AC">
        <w:trPr>
          <w:gridAfter w:val="1"/>
          <w:wAfter w:w="32" w:type="dxa"/>
        </w:trPr>
        <w:tc>
          <w:tcPr>
            <w:tcW w:w="9830" w:type="dxa"/>
            <w:gridSpan w:val="4"/>
            <w:shd w:val="clear" w:color="auto" w:fill="17365D"/>
          </w:tcPr>
          <w:p w14:paraId="1AB4D8EA" w14:textId="77777777"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14:paraId="401094A4" w14:textId="77777777" w:rsidTr="004A71AC">
        <w:trPr>
          <w:gridAfter w:val="1"/>
          <w:wAfter w:w="32" w:type="dxa"/>
        </w:trPr>
        <w:tc>
          <w:tcPr>
            <w:tcW w:w="9830" w:type="dxa"/>
            <w:gridSpan w:val="4"/>
            <w:shd w:val="clear" w:color="auto" w:fill="D9D9D9" w:themeFill="background1" w:themeFillShade="D9"/>
          </w:tcPr>
          <w:p w14:paraId="3A290321" w14:textId="77777777" w:rsidR="00CB31F6" w:rsidRPr="00D85DF1" w:rsidRDefault="00CB31F6" w:rsidP="00CB31F6">
            <w:pPr>
              <w:pStyle w:val="Default"/>
              <w:tabs>
                <w:tab w:val="left" w:pos="4155"/>
              </w:tabs>
              <w:spacing w:before="80" w:after="80"/>
              <w:rPr>
                <w:rFonts w:asciiTheme="majorHAnsi" w:hAnsiTheme="majorHAnsi" w:cstheme="majorHAnsi"/>
                <w:b/>
                <w:i/>
                <w:color w:val="000000" w:themeColor="text1"/>
                <w:sz w:val="20"/>
                <w:szCs w:val="20"/>
              </w:rPr>
            </w:pPr>
            <w:r w:rsidRPr="00D85DF1">
              <w:rPr>
                <w:rFonts w:asciiTheme="majorHAnsi" w:hAnsiTheme="majorHAnsi" w:cstheme="majorHAnsi"/>
                <w:b/>
                <w:i/>
                <w:color w:val="000000" w:themeColor="text1"/>
                <w:sz w:val="20"/>
                <w:szCs w:val="20"/>
              </w:rPr>
              <w:t>Australia Awards – PNG supports people with disability, people living with</w:t>
            </w:r>
            <w:r w:rsidR="00161F2E" w:rsidRPr="00D85DF1">
              <w:rPr>
                <w:rFonts w:asciiTheme="majorHAnsi" w:hAnsiTheme="majorHAnsi" w:cstheme="majorHAnsi"/>
                <w:b/>
                <w:i/>
                <w:color w:val="000000" w:themeColor="text1"/>
                <w:sz w:val="20"/>
                <w:szCs w:val="20"/>
              </w:rPr>
              <w:t>,</w:t>
            </w:r>
            <w:r w:rsidRPr="00D85DF1">
              <w:rPr>
                <w:rFonts w:asciiTheme="majorHAnsi" w:hAnsiTheme="majorHAnsi" w:cstheme="majorHAnsi"/>
                <w:b/>
                <w:i/>
                <w:color w:val="000000" w:themeColor="text1"/>
                <w:sz w:val="20"/>
                <w:szCs w:val="20"/>
              </w:rPr>
              <w:t xml:space="preserve"> or have </w:t>
            </w:r>
            <w:r w:rsidR="00607060" w:rsidRPr="00D85DF1">
              <w:rPr>
                <w:rFonts w:asciiTheme="majorHAnsi" w:hAnsiTheme="majorHAnsi" w:cstheme="majorHAnsi"/>
                <w:b/>
                <w:i/>
                <w:color w:val="000000" w:themeColor="text1"/>
                <w:sz w:val="20"/>
                <w:szCs w:val="20"/>
              </w:rPr>
              <w:t>history</w:t>
            </w:r>
            <w:r w:rsidRPr="00D85DF1">
              <w:rPr>
                <w:rFonts w:asciiTheme="majorHAnsi" w:hAnsiTheme="majorHAnsi" w:cstheme="majorHAnsi"/>
                <w:b/>
                <w:i/>
                <w:color w:val="000000" w:themeColor="text1"/>
                <w:sz w:val="20"/>
                <w:szCs w:val="20"/>
              </w:rPr>
              <w:t xml:space="preserve"> of a medical condition to </w:t>
            </w:r>
            <w:proofErr w:type="gramStart"/>
            <w:r w:rsidRPr="00D85DF1">
              <w:rPr>
                <w:rFonts w:asciiTheme="majorHAnsi" w:hAnsiTheme="majorHAnsi" w:cstheme="majorHAnsi"/>
                <w:b/>
                <w:i/>
                <w:color w:val="000000" w:themeColor="text1"/>
                <w:sz w:val="20"/>
                <w:szCs w:val="20"/>
              </w:rPr>
              <w:t>submit an application</w:t>
            </w:r>
            <w:proofErr w:type="gramEnd"/>
            <w:r w:rsidRPr="00D85DF1">
              <w:rPr>
                <w:rFonts w:asciiTheme="majorHAnsi" w:hAnsiTheme="majorHAnsi" w:cstheme="majorHAnsi"/>
                <w:b/>
                <w:i/>
                <w:color w:val="000000" w:themeColor="text1"/>
                <w:sz w:val="20"/>
                <w:szCs w:val="20"/>
              </w:rPr>
              <w:t xml:space="preserve"> for this short course. </w:t>
            </w:r>
            <w:r w:rsidR="00B947FD" w:rsidRPr="00D85DF1">
              <w:rPr>
                <w:rFonts w:asciiTheme="majorHAnsi" w:hAnsiTheme="majorHAnsi" w:cstheme="majorHAnsi"/>
                <w:b/>
                <w:i/>
                <w:color w:val="000000" w:themeColor="text1"/>
                <w:sz w:val="20"/>
                <w:szCs w:val="20"/>
              </w:rPr>
              <w:t xml:space="preserve">All </w:t>
            </w:r>
            <w:r w:rsidR="004B0F60" w:rsidRPr="00D85DF1">
              <w:rPr>
                <w:rFonts w:asciiTheme="majorHAnsi" w:hAnsiTheme="majorHAnsi" w:cstheme="majorHAnsi"/>
                <w:b/>
                <w:i/>
                <w:color w:val="000000" w:themeColor="text1"/>
                <w:sz w:val="20"/>
                <w:szCs w:val="20"/>
              </w:rPr>
              <w:t xml:space="preserve">our short courses are delivered in Australia. </w:t>
            </w:r>
            <w:r w:rsidRPr="00D85DF1">
              <w:rPr>
                <w:rFonts w:asciiTheme="majorHAnsi" w:hAnsiTheme="majorHAnsi" w:cstheme="majorHAnsi"/>
                <w:b/>
                <w:i/>
                <w:color w:val="000000" w:themeColor="text1"/>
                <w:sz w:val="20"/>
                <w:szCs w:val="20"/>
              </w:rPr>
              <w:t>To meet the Australian visa requirements, the following questions and responses will assist us prepare successful applicants</w:t>
            </w:r>
            <w:r w:rsidR="00963319" w:rsidRPr="00D85DF1">
              <w:rPr>
                <w:rFonts w:asciiTheme="majorHAnsi" w:hAnsiTheme="majorHAnsi" w:cstheme="majorHAnsi"/>
                <w:b/>
                <w:i/>
                <w:color w:val="000000" w:themeColor="text1"/>
                <w:sz w:val="20"/>
                <w:szCs w:val="20"/>
              </w:rPr>
              <w:t xml:space="preserve"> to</w:t>
            </w:r>
            <w:r w:rsidR="00673752" w:rsidRPr="00D85DF1">
              <w:rPr>
                <w:rFonts w:asciiTheme="majorHAnsi" w:hAnsiTheme="majorHAnsi" w:cstheme="majorHAnsi"/>
                <w:b/>
                <w:i/>
                <w:color w:val="000000" w:themeColor="text1"/>
                <w:sz w:val="20"/>
                <w:szCs w:val="20"/>
              </w:rPr>
              <w:t xml:space="preserve"> </w:t>
            </w:r>
            <w:r w:rsidR="008F605F" w:rsidRPr="00D85DF1">
              <w:rPr>
                <w:rFonts w:asciiTheme="majorHAnsi" w:hAnsiTheme="majorHAnsi" w:cstheme="majorHAnsi"/>
                <w:b/>
                <w:i/>
                <w:color w:val="000000" w:themeColor="text1"/>
                <w:sz w:val="20"/>
                <w:szCs w:val="20"/>
              </w:rPr>
              <w:t>go</w:t>
            </w:r>
            <w:r w:rsidR="00673752" w:rsidRPr="00D85DF1">
              <w:rPr>
                <w:rFonts w:asciiTheme="majorHAnsi" w:hAnsiTheme="majorHAnsi" w:cstheme="majorHAnsi"/>
                <w:b/>
                <w:i/>
                <w:color w:val="000000" w:themeColor="text1"/>
                <w:sz w:val="20"/>
                <w:szCs w:val="20"/>
              </w:rPr>
              <w:t xml:space="preserve"> on the course</w:t>
            </w:r>
            <w:r w:rsidRPr="00D85DF1">
              <w:rPr>
                <w:rFonts w:asciiTheme="majorHAnsi" w:hAnsiTheme="majorHAnsi" w:cstheme="majorHAnsi"/>
                <w:b/>
                <w:i/>
                <w:color w:val="000000" w:themeColor="text1"/>
                <w:sz w:val="20"/>
                <w:szCs w:val="20"/>
              </w:rPr>
              <w:t xml:space="preserve">. </w:t>
            </w:r>
          </w:p>
          <w:p w14:paraId="5269CDFF" w14:textId="77777777" w:rsidR="00CB31F6" w:rsidRPr="00711F40" w:rsidRDefault="00CB31F6" w:rsidP="00E168C1">
            <w:pPr>
              <w:pStyle w:val="Default"/>
              <w:spacing w:before="80" w:after="80"/>
              <w:rPr>
                <w:rFonts w:asciiTheme="majorHAnsi" w:hAnsiTheme="majorHAnsi" w:cstheme="majorHAnsi"/>
                <w:b/>
                <w:color w:val="000000" w:themeColor="text1"/>
                <w:sz w:val="20"/>
                <w:szCs w:val="20"/>
              </w:rPr>
            </w:pPr>
          </w:p>
        </w:tc>
      </w:tr>
      <w:tr w:rsidR="00711F40" w:rsidRPr="005A1E38" w14:paraId="6014A3F4" w14:textId="77777777" w:rsidTr="004A71AC">
        <w:tc>
          <w:tcPr>
            <w:tcW w:w="5045" w:type="dxa"/>
            <w:gridSpan w:val="2"/>
            <w:shd w:val="clear" w:color="auto" w:fill="D9D9D9" w:themeFill="background1" w:themeFillShade="D9"/>
          </w:tcPr>
          <w:p w14:paraId="57232BB9" w14:textId="77777777"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lastRenderedPageBreak/>
              <w:t>Do you have a serious medical condition currently 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817" w:type="dxa"/>
            <w:gridSpan w:val="3"/>
            <w:shd w:val="clear" w:color="auto" w:fill="F2F2F2" w:themeFill="background1" w:themeFillShade="F2"/>
          </w:tcPr>
          <w:p w14:paraId="7B51315E" w14:textId="77777777" w:rsidR="00711F40" w:rsidRDefault="00711F4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14:paraId="74DFE931" w14:textId="77777777"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If yes, please describe the medical condition.</w:t>
            </w:r>
          </w:p>
          <w:p w14:paraId="4D01FB5B" w14:textId="77777777" w:rsidR="00711F40" w:rsidRPr="00D85DF1" w:rsidRDefault="00711F40" w:rsidP="00A5699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 xml:space="preserve">___________________________________   </w:t>
            </w:r>
          </w:p>
        </w:tc>
      </w:tr>
      <w:tr w:rsidR="00A56990" w:rsidRPr="005A1E38" w14:paraId="75D91199" w14:textId="77777777" w:rsidTr="004A71AC">
        <w:tc>
          <w:tcPr>
            <w:tcW w:w="5045" w:type="dxa"/>
            <w:gridSpan w:val="2"/>
            <w:shd w:val="clear" w:color="auto" w:fill="D9D9D9" w:themeFill="background1" w:themeFillShade="D9"/>
          </w:tcPr>
          <w:p w14:paraId="12E2B5F0" w14:textId="77777777"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t>Have you ever had, or currently have, tuberculosis?</w:t>
            </w:r>
          </w:p>
        </w:tc>
        <w:tc>
          <w:tcPr>
            <w:tcW w:w="4817" w:type="dxa"/>
            <w:gridSpan w:val="3"/>
            <w:shd w:val="clear" w:color="auto" w:fill="F2F2F2" w:themeFill="background1" w:themeFillShade="F2"/>
          </w:tcPr>
          <w:p w14:paraId="1E6A7A0D" w14:textId="77777777" w:rsidR="00A56990" w:rsidRPr="0017406B" w:rsidRDefault="00A5699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14:paraId="796C0134" w14:textId="77777777" w:rsidTr="004A71AC">
        <w:trPr>
          <w:gridAfter w:val="2"/>
          <w:wAfter w:w="38" w:type="dxa"/>
        </w:trPr>
        <w:tc>
          <w:tcPr>
            <w:tcW w:w="5045" w:type="dxa"/>
            <w:gridSpan w:val="2"/>
            <w:shd w:val="clear" w:color="auto" w:fill="D9D9D9" w:themeFill="background1" w:themeFillShade="D9"/>
          </w:tcPr>
          <w:p w14:paraId="2385025C"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779" w:type="dxa"/>
            <w:shd w:val="clear" w:color="auto" w:fill="F2F2F2" w:themeFill="background1" w:themeFillShade="F2"/>
          </w:tcPr>
          <w:p w14:paraId="40B84CED" w14:textId="77777777" w:rsidR="00416B30" w:rsidRPr="00E168C1" w:rsidDel="00416B30" w:rsidRDefault="001953A8"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14:paraId="1149E0D4" w14:textId="77777777" w:rsidTr="004A71AC">
        <w:trPr>
          <w:gridAfter w:val="2"/>
          <w:wAfter w:w="38" w:type="dxa"/>
        </w:trPr>
        <w:tc>
          <w:tcPr>
            <w:tcW w:w="5045" w:type="dxa"/>
            <w:gridSpan w:val="2"/>
            <w:shd w:val="clear" w:color="auto" w:fill="D9D9D9" w:themeFill="background1" w:themeFillShade="D9"/>
          </w:tcPr>
          <w:p w14:paraId="3F771151"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779" w:type="dxa"/>
            <w:shd w:val="clear" w:color="auto" w:fill="F2F2F2" w:themeFill="background1" w:themeFillShade="F2"/>
          </w:tcPr>
          <w:p w14:paraId="55E019C8" w14:textId="77777777" w:rsidR="00416B30" w:rsidRPr="00E168C1" w:rsidDel="00416B30" w:rsidRDefault="00416B30"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2B010F" w:rsidRPr="005A1E38" w14:paraId="550A4252" w14:textId="77777777" w:rsidTr="004A71AC">
        <w:trPr>
          <w:gridAfter w:val="1"/>
          <w:wAfter w:w="32" w:type="dxa"/>
        </w:trPr>
        <w:tc>
          <w:tcPr>
            <w:tcW w:w="9830" w:type="dxa"/>
            <w:gridSpan w:val="4"/>
            <w:shd w:val="clear" w:color="auto" w:fill="D9D9D9" w:themeFill="background1" w:themeFillShade="D9"/>
          </w:tcPr>
          <w:p w14:paraId="5A42F051" w14:textId="77777777"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1" w:name="_Hlk5281491"/>
            <w:r>
              <w:rPr>
                <w:rFonts w:asciiTheme="majorHAnsi" w:hAnsiTheme="majorHAnsi" w:cstheme="majorHAnsi"/>
                <w:b/>
                <w:i/>
                <w:color w:val="000000" w:themeColor="text1"/>
                <w:sz w:val="20"/>
                <w:szCs w:val="20"/>
              </w:rPr>
              <w:t>Applications are strongly encouraged from people with disability</w:t>
            </w:r>
          </w:p>
        </w:tc>
      </w:tr>
      <w:bookmarkEnd w:id="1"/>
      <w:tr w:rsidR="005A1E38" w:rsidRPr="005A1E38" w14:paraId="108D46E9" w14:textId="77777777" w:rsidTr="004A71AC">
        <w:trPr>
          <w:gridAfter w:val="1"/>
          <w:wAfter w:w="32" w:type="dxa"/>
        </w:trPr>
        <w:tc>
          <w:tcPr>
            <w:tcW w:w="3539" w:type="dxa"/>
            <w:shd w:val="clear" w:color="auto" w:fill="D9D9D9" w:themeFill="background1" w:themeFillShade="D9"/>
          </w:tcPr>
          <w:p w14:paraId="059F170A" w14:textId="77777777"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291" w:type="dxa"/>
            <w:gridSpan w:val="3"/>
            <w:shd w:val="clear" w:color="auto" w:fill="F2F2F2" w:themeFill="background1" w:themeFillShade="F2"/>
            <w:vAlign w:val="center"/>
          </w:tcPr>
          <w:p w14:paraId="4343868A" w14:textId="3CFD9F6A" w:rsidR="005A1E38" w:rsidRPr="00E168C1" w:rsidRDefault="005C17BD" w:rsidP="00E168C1">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EA0B41">
              <w:rPr>
                <w:rFonts w:asciiTheme="majorHAnsi" w:hAnsiTheme="majorHAnsi" w:cstheme="majorHAnsi"/>
                <w:color w:val="000000" w:themeColor="text1"/>
                <w:sz w:val="20"/>
                <w:szCs w:val="20"/>
              </w:rPr>
              <w:t>1</w:t>
            </w:r>
          </w:p>
        </w:tc>
      </w:tr>
      <w:tr w:rsidR="002B010F" w:rsidRPr="005A1E38" w14:paraId="61F2AF60" w14:textId="77777777" w:rsidTr="004A71AC">
        <w:trPr>
          <w:gridAfter w:val="1"/>
          <w:wAfter w:w="32" w:type="dxa"/>
        </w:trPr>
        <w:tc>
          <w:tcPr>
            <w:tcW w:w="9830" w:type="dxa"/>
            <w:gridSpan w:val="4"/>
            <w:shd w:val="clear" w:color="auto" w:fill="F2F2F2" w:themeFill="background1" w:themeFillShade="F2"/>
            <w:vAlign w:val="center"/>
          </w:tcPr>
          <w:p w14:paraId="16E605E7" w14:textId="77777777" w:rsidR="002B010F" w:rsidRPr="00E168C1"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Learning / Intellectual impairment</w:t>
            </w:r>
          </w:p>
          <w:p w14:paraId="117D3DAC" w14:textId="77777777" w:rsidR="00771FCD"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xml:space="preserve">   Physical or mobility impairment   </w:t>
            </w:r>
          </w:p>
          <w:p w14:paraId="0CB39F4B" w14:textId="77777777" w:rsidR="002B010F" w:rsidRPr="00E168C1" w:rsidRDefault="00771FCD"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Other please specify _______________________</w:t>
            </w:r>
            <w:r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14:paraId="24264079" w14:textId="77777777" w:rsidTr="004A71AC">
        <w:trPr>
          <w:gridAfter w:val="1"/>
          <w:wAfter w:w="32" w:type="dxa"/>
        </w:trPr>
        <w:tc>
          <w:tcPr>
            <w:tcW w:w="9830" w:type="dxa"/>
            <w:gridSpan w:val="4"/>
            <w:shd w:val="clear" w:color="auto" w:fill="D9D9D9" w:themeFill="background1" w:themeFillShade="D9"/>
          </w:tcPr>
          <w:p w14:paraId="363ED961" w14:textId="77777777"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2"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Australia? (E.g. wheelchair access, learning aids etc.)</w:t>
            </w:r>
          </w:p>
        </w:tc>
      </w:tr>
      <w:bookmarkEnd w:id="2"/>
      <w:tr w:rsidR="002B010F" w:rsidRPr="005A1E38" w14:paraId="009B0AB4" w14:textId="77777777" w:rsidTr="004A71AC">
        <w:trPr>
          <w:gridAfter w:val="1"/>
          <w:wAfter w:w="32" w:type="dxa"/>
        </w:trPr>
        <w:tc>
          <w:tcPr>
            <w:tcW w:w="9830" w:type="dxa"/>
            <w:gridSpan w:val="4"/>
            <w:shd w:val="clear" w:color="auto" w:fill="F2F2F2" w:themeFill="background1" w:themeFillShade="F2"/>
          </w:tcPr>
          <w:p w14:paraId="6A841A73" w14:textId="77777777" w:rsidR="00076F93" w:rsidRDefault="00076F93" w:rsidP="00E168C1">
            <w:pPr>
              <w:tabs>
                <w:tab w:val="left" w:pos="1275"/>
              </w:tabs>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14:paraId="68F7AC54" w14:textId="77777777"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specify_____________________________</w:t>
            </w:r>
            <w:r w:rsidRPr="0017406B">
              <w:rPr>
                <w:rFonts w:asciiTheme="majorHAnsi" w:hAnsiTheme="majorHAnsi" w:cstheme="majorHAnsi"/>
                <w:color w:val="000000" w:themeColor="text1"/>
                <w:sz w:val="20"/>
                <w:szCs w:val="20"/>
              </w:rPr>
              <w:t xml:space="preserve">    </w:t>
            </w:r>
          </w:p>
        </w:tc>
      </w:tr>
      <w:tr w:rsidR="00CD2A57" w:rsidRPr="005A1E38" w14:paraId="4441D50B" w14:textId="77777777" w:rsidTr="00D85DF1">
        <w:trPr>
          <w:gridAfter w:val="1"/>
          <w:wAfter w:w="32" w:type="dxa"/>
        </w:trPr>
        <w:tc>
          <w:tcPr>
            <w:tcW w:w="9830" w:type="dxa"/>
            <w:gridSpan w:val="4"/>
            <w:shd w:val="clear" w:color="auto" w:fill="D9D9D9" w:themeFill="background1" w:themeFillShade="D9"/>
          </w:tcPr>
          <w:p w14:paraId="56F65C5A" w14:textId="77777777"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carer </w:t>
            </w:r>
            <w:r w:rsidR="006350C3">
              <w:rPr>
                <w:rFonts w:asciiTheme="majorHAnsi" w:hAnsiTheme="majorHAnsi" w:cstheme="majorHAnsi"/>
                <w:b/>
                <w:color w:val="000000" w:themeColor="text1"/>
                <w:sz w:val="20"/>
                <w:szCs w:val="20"/>
              </w:rPr>
              <w:t xml:space="preserve">as well </w:t>
            </w:r>
            <w:proofErr w:type="gramStart"/>
            <w:r w:rsidR="00EC2601" w:rsidRPr="004A71AC">
              <w:rPr>
                <w:rFonts w:asciiTheme="majorHAnsi" w:hAnsiTheme="majorHAnsi" w:cstheme="majorHAnsi"/>
                <w:b/>
                <w:color w:val="000000" w:themeColor="text1"/>
                <w:sz w:val="20"/>
                <w:szCs w:val="20"/>
              </w:rPr>
              <w:t>on a daily basis</w:t>
            </w:r>
            <w:proofErr w:type="gramEnd"/>
            <w:r w:rsidR="00EC2601" w:rsidRPr="004A71AC">
              <w:rPr>
                <w:rFonts w:asciiTheme="majorHAnsi" w:hAnsiTheme="majorHAnsi" w:cstheme="majorHAnsi"/>
                <w:b/>
                <w:color w:val="000000" w:themeColor="text1"/>
                <w:sz w:val="20"/>
                <w:szCs w:val="20"/>
              </w:rPr>
              <w:t>?</w:t>
            </w:r>
            <w:r w:rsidR="00EC2601">
              <w:rPr>
                <w:rFonts w:asciiTheme="majorHAnsi" w:hAnsiTheme="majorHAnsi" w:cstheme="majorHAnsi"/>
                <w:b/>
                <w:color w:val="000000" w:themeColor="text1"/>
                <w:sz w:val="20"/>
                <w:szCs w:val="20"/>
              </w:rPr>
              <w:t xml:space="preserve"> </w:t>
            </w:r>
          </w:p>
        </w:tc>
      </w:tr>
      <w:tr w:rsidR="004A71AC" w:rsidRPr="005A1E38" w14:paraId="32F466A6" w14:textId="77777777" w:rsidTr="004A71AC">
        <w:trPr>
          <w:gridAfter w:val="1"/>
          <w:wAfter w:w="32" w:type="dxa"/>
        </w:trPr>
        <w:tc>
          <w:tcPr>
            <w:tcW w:w="9830" w:type="dxa"/>
            <w:gridSpan w:val="4"/>
            <w:shd w:val="clear" w:color="auto" w:fill="F2F2F2" w:themeFill="background1" w:themeFillShade="F2"/>
          </w:tcPr>
          <w:p w14:paraId="2C96DEF7" w14:textId="77777777" w:rsidR="004A71AC" w:rsidRPr="004A71AC" w:rsidRDefault="004A71AC" w:rsidP="00E168C1">
            <w:pPr>
              <w:tabs>
                <w:tab w:val="left" w:pos="1275"/>
              </w:tabs>
              <w:rPr>
                <w:rFonts w:asciiTheme="majorHAnsi" w:hAnsiTheme="majorHAnsi" w:cstheme="majorHAnsi"/>
                <w:b/>
                <w:color w:val="000000" w:themeColor="text1"/>
                <w:sz w:val="20"/>
                <w:szCs w:val="20"/>
              </w:rPr>
            </w:pPr>
            <w:r w:rsidRPr="00EC2601">
              <w:rPr>
                <w:rFonts w:asciiTheme="majorHAnsi" w:hAnsiTheme="majorHAnsi" w:cstheme="majorHAnsi"/>
                <w:color w:val="000000" w:themeColor="text1"/>
                <w:sz w:val="20"/>
                <w:szCs w:val="20"/>
              </w:rPr>
              <w:t xml:space="preserve"> Yes    </w:t>
            </w:r>
            <w:r w:rsidRPr="00EC2601">
              <w:rPr>
                <w:rFonts w:asciiTheme="majorHAnsi" w:hAnsiTheme="majorHAnsi" w:cstheme="majorHAnsi"/>
                <w:color w:val="000000" w:themeColor="text1"/>
                <w:sz w:val="20"/>
                <w:szCs w:val="20"/>
              </w:rPr>
              <w:t xml:space="preserve"> No  </w:t>
            </w:r>
          </w:p>
        </w:tc>
      </w:tr>
    </w:tbl>
    <w:p w14:paraId="6512BBA1" w14:textId="77777777"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14:paraId="2C02EF2F" w14:textId="77777777" w:rsidTr="005D29FC">
        <w:tc>
          <w:tcPr>
            <w:tcW w:w="9634" w:type="dxa"/>
            <w:gridSpan w:val="2"/>
            <w:shd w:val="clear" w:color="auto" w:fill="00243B" w:themeFill="text2" w:themeFillShade="BF"/>
          </w:tcPr>
          <w:p w14:paraId="1AB4FAB7" w14:textId="77777777"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14:paraId="6F641948" w14:textId="77777777" w:rsidTr="005D29FC">
        <w:tc>
          <w:tcPr>
            <w:tcW w:w="9634" w:type="dxa"/>
            <w:gridSpan w:val="2"/>
            <w:shd w:val="clear" w:color="auto" w:fill="F2F2F2" w:themeFill="background1" w:themeFillShade="F2"/>
          </w:tcPr>
          <w:p w14:paraId="079EBA77" w14:textId="68D973F5" w:rsidR="00C43391" w:rsidRPr="00C46145" w:rsidRDefault="00C43391" w:rsidP="005D29FC">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 the knowledge and skills gained from the course to contribute to their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and its priorities. The proposed project should describe the change in policy, systems, processes or delivery of services within an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 context.</w:t>
            </w:r>
            <w:r w:rsidRPr="00C46145">
              <w:rPr>
                <w:rFonts w:asciiTheme="majorHAnsi" w:hAnsiTheme="majorHAnsi" w:cstheme="majorHAnsi"/>
                <w:b/>
                <w:i/>
                <w:color w:val="000000" w:themeColor="text1"/>
                <w:sz w:val="20"/>
                <w:szCs w:val="20"/>
              </w:rPr>
              <w:t xml:space="preserve"> </w:t>
            </w:r>
            <w:r w:rsidR="003B56E9">
              <w:rPr>
                <w:rFonts w:asciiTheme="majorHAnsi" w:hAnsiTheme="majorHAnsi" w:cstheme="majorHAnsi"/>
                <w:b/>
                <w:i/>
                <w:color w:val="000000" w:themeColor="text1"/>
                <w:sz w:val="20"/>
                <w:szCs w:val="20"/>
                <w:u w:val="single"/>
              </w:rPr>
              <w:t>Since</w:t>
            </w:r>
            <w:r w:rsidRPr="00C46145">
              <w:rPr>
                <w:rFonts w:asciiTheme="majorHAnsi" w:hAnsiTheme="majorHAnsi" w:cstheme="majorHAnsi"/>
                <w:b/>
                <w:i/>
                <w:color w:val="000000" w:themeColor="text1"/>
                <w:sz w:val="20"/>
                <w:szCs w:val="20"/>
                <w:u w:val="single"/>
              </w:rPr>
              <w:t xml:space="preserve"> the </w:t>
            </w:r>
            <w:r w:rsidR="00100A67">
              <w:rPr>
                <w:rFonts w:asciiTheme="majorHAnsi" w:hAnsiTheme="majorHAnsi" w:cstheme="majorHAnsi"/>
                <w:b/>
                <w:i/>
                <w:color w:val="000000" w:themeColor="text1"/>
                <w:sz w:val="20"/>
                <w:szCs w:val="20"/>
                <w:u w:val="single"/>
              </w:rPr>
              <w:t>Certificate IV in Entrepreneurship and New Venture Creation</w:t>
            </w:r>
            <w:r w:rsidRPr="00C46145">
              <w:rPr>
                <w:rFonts w:asciiTheme="majorHAnsi" w:hAnsiTheme="majorHAnsi" w:cstheme="majorHAnsi"/>
                <w:b/>
                <w:i/>
                <w:color w:val="FF0000"/>
                <w:sz w:val="20"/>
                <w:szCs w:val="20"/>
                <w:u w:val="single"/>
              </w:rPr>
              <w:t xml:space="preserve"> </w:t>
            </w:r>
            <w:r w:rsidRPr="00C46145">
              <w:rPr>
                <w:rFonts w:asciiTheme="majorHAnsi" w:hAnsiTheme="majorHAnsi" w:cstheme="majorHAnsi"/>
                <w:b/>
                <w:i/>
                <w:color w:val="000000" w:themeColor="text1"/>
                <w:sz w:val="20"/>
                <w:szCs w:val="20"/>
                <w:u w:val="single"/>
              </w:rPr>
              <w:t xml:space="preserve">has a focus on </w:t>
            </w:r>
            <w:r w:rsidR="00100A67">
              <w:rPr>
                <w:rFonts w:asciiTheme="majorHAnsi" w:hAnsiTheme="majorHAnsi" w:cstheme="majorHAnsi"/>
                <w:b/>
                <w:i/>
                <w:color w:val="000000" w:themeColor="text1"/>
                <w:sz w:val="20"/>
                <w:szCs w:val="20"/>
                <w:u w:val="single"/>
              </w:rPr>
              <w:t>Small and Medium Enterprises (SME)</w:t>
            </w:r>
            <w:r w:rsidRPr="00C46145">
              <w:rPr>
                <w:rFonts w:asciiTheme="majorHAnsi" w:hAnsiTheme="majorHAnsi" w:cstheme="majorHAnsi"/>
                <w:b/>
                <w:i/>
                <w:color w:val="000000" w:themeColor="text1"/>
                <w:sz w:val="20"/>
                <w:szCs w:val="20"/>
                <w:u w:val="single"/>
              </w:rPr>
              <w:t>, it is expected, where possible, that proposed projects are focused on this specific area</w:t>
            </w:r>
            <w:r w:rsidRPr="00C46145">
              <w:rPr>
                <w:rFonts w:asciiTheme="majorHAnsi" w:hAnsiTheme="majorHAnsi" w:cstheme="majorHAnsi"/>
                <w:i/>
                <w:color w:val="000000" w:themeColor="text1"/>
                <w:sz w:val="20"/>
                <w:szCs w:val="20"/>
                <w:u w:val="single"/>
              </w:rPr>
              <w:t>.</w:t>
            </w:r>
            <w:r w:rsidRPr="00C46145">
              <w:rPr>
                <w:rFonts w:asciiTheme="majorHAnsi" w:hAnsiTheme="majorHAnsi" w:cstheme="majorHAnsi"/>
                <w:i/>
                <w:color w:val="000000" w:themeColor="text1"/>
                <w:sz w:val="20"/>
                <w:szCs w:val="20"/>
              </w:rPr>
              <w:t xml:space="preserve">   Projects must be achievable in a three to six-month </w:t>
            </w:r>
            <w:r w:rsidR="009A0269"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funding or resources from the employer/organi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Please answer each question in no more than 150 words.</w:t>
            </w:r>
          </w:p>
        </w:tc>
      </w:tr>
      <w:tr w:rsidR="00C43391" w:rsidRPr="00C46145" w14:paraId="79F64A23" w14:textId="77777777" w:rsidTr="005D29FC">
        <w:tc>
          <w:tcPr>
            <w:tcW w:w="9634" w:type="dxa"/>
            <w:gridSpan w:val="2"/>
            <w:shd w:val="clear" w:color="auto" w:fill="D9D9D9" w:themeFill="background1" w:themeFillShade="D9"/>
          </w:tcPr>
          <w:p w14:paraId="6E2AC5E1" w14:textId="77777777" w:rsidR="00C43391" w:rsidRPr="00C46145" w:rsidRDefault="00C43391" w:rsidP="005D29FC">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14:paraId="675717F4" w14:textId="77777777" w:rsidTr="005D29FC">
        <w:tc>
          <w:tcPr>
            <w:tcW w:w="3539" w:type="dxa"/>
            <w:shd w:val="clear" w:color="auto" w:fill="D9D9D9" w:themeFill="background1" w:themeFillShade="D9"/>
          </w:tcPr>
          <w:p w14:paraId="7887153A" w14:textId="77777777" w:rsidR="00C43391" w:rsidRPr="00C46145" w:rsidDel="00783F79"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095" w:type="dxa"/>
            <w:shd w:val="clear" w:color="auto" w:fill="F2F2F2" w:themeFill="background1" w:themeFillShade="F2"/>
          </w:tcPr>
          <w:p w14:paraId="71463D4A"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2EAA3D64"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5401E265"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35918801" w14:textId="77777777" w:rsidTr="005D29FC">
        <w:tc>
          <w:tcPr>
            <w:tcW w:w="3539" w:type="dxa"/>
            <w:shd w:val="clear" w:color="auto" w:fill="D9D9D9" w:themeFill="background1" w:themeFillShade="D9"/>
          </w:tcPr>
          <w:p w14:paraId="133ECEA0"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will the project achieve?</w:t>
            </w:r>
          </w:p>
        </w:tc>
        <w:tc>
          <w:tcPr>
            <w:tcW w:w="6095" w:type="dxa"/>
            <w:shd w:val="clear" w:color="auto" w:fill="F2F2F2" w:themeFill="background1" w:themeFillShade="F2"/>
          </w:tcPr>
          <w:p w14:paraId="6B898193"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153CE01D"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5B6E67D0" w14:textId="77777777"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09A0957D" w14:textId="77777777" w:rsidTr="005D29FC">
        <w:tc>
          <w:tcPr>
            <w:tcW w:w="3539" w:type="dxa"/>
            <w:shd w:val="clear" w:color="auto" w:fill="D9D9D9" w:themeFill="background1" w:themeFillShade="D9"/>
          </w:tcPr>
          <w:p w14:paraId="2B1B685B"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organisational need, issue or opportunity is the project responding to? (Please attach any report, research or organisational document that identifies the need)</w:t>
            </w:r>
          </w:p>
        </w:tc>
        <w:tc>
          <w:tcPr>
            <w:tcW w:w="6095" w:type="dxa"/>
            <w:shd w:val="clear" w:color="auto" w:fill="F2F2F2" w:themeFill="background1" w:themeFillShade="F2"/>
          </w:tcPr>
          <w:p w14:paraId="557F244E" w14:textId="77777777"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7E662308" w14:textId="77777777" w:rsidTr="005D29FC">
        <w:tc>
          <w:tcPr>
            <w:tcW w:w="3539" w:type="dxa"/>
            <w:shd w:val="clear" w:color="auto" w:fill="D9D9D9" w:themeFill="background1" w:themeFillShade="D9"/>
          </w:tcPr>
          <w:p w14:paraId="70938505"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lastRenderedPageBreak/>
              <w:t>What broader organisational objective does the project align with? (Corporate or Strategic Plans) Be specific; include relevant section from organisational plan if possible.</w:t>
            </w:r>
          </w:p>
        </w:tc>
        <w:tc>
          <w:tcPr>
            <w:tcW w:w="6095" w:type="dxa"/>
            <w:shd w:val="clear" w:color="auto" w:fill="F2F2F2" w:themeFill="background1" w:themeFillShade="F2"/>
          </w:tcPr>
          <w:p w14:paraId="6662FBE3" w14:textId="77777777"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644D48ED" w14:textId="77777777" w:rsidTr="005D29FC">
        <w:tc>
          <w:tcPr>
            <w:tcW w:w="3539" w:type="dxa"/>
            <w:shd w:val="clear" w:color="auto" w:fill="D9D9D9" w:themeFill="background1" w:themeFillShade="D9"/>
          </w:tcPr>
          <w:p w14:paraId="2F5AD581"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20FB424A" wp14:editId="622AE6C0">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14:paraId="4ABD8968" w14:textId="77777777"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bl>
    <w:p w14:paraId="03F38664" w14:textId="77777777"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8F06BD" w:rsidRPr="00E168C1" w14:paraId="6DA161A7" w14:textId="77777777" w:rsidTr="00281E4D">
        <w:trPr>
          <w:tblHeader/>
        </w:trPr>
        <w:tc>
          <w:tcPr>
            <w:tcW w:w="9634" w:type="dxa"/>
            <w:gridSpan w:val="2"/>
            <w:shd w:val="clear" w:color="auto" w:fill="00243B" w:themeFill="text2" w:themeFillShade="BF"/>
          </w:tcPr>
          <w:p w14:paraId="30775916" w14:textId="77777777" w:rsidR="008F06BD" w:rsidRPr="00E168C1" w:rsidRDefault="000328B7" w:rsidP="002D38F2">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14:paraId="00277165" w14:textId="77777777" w:rsidTr="002D38F2">
        <w:tc>
          <w:tcPr>
            <w:tcW w:w="9634" w:type="dxa"/>
            <w:gridSpan w:val="2"/>
            <w:shd w:val="clear" w:color="auto" w:fill="F2F2F2" w:themeFill="background1" w:themeFillShade="F2"/>
          </w:tcPr>
          <w:p w14:paraId="632C3A81" w14:textId="77777777" w:rsidR="008F06BD" w:rsidRPr="008F06BD" w:rsidRDefault="008F06BD" w:rsidP="008F06BD">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20"/>
                <w:szCs w:val="20"/>
              </w:rPr>
              <w:t xml:space="preserve">Australia Awards is </w:t>
            </w:r>
            <w:r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Pr="008F06BD">
              <w:rPr>
                <w:rFonts w:asciiTheme="majorHAnsi" w:eastAsiaTheme="minorHAnsi" w:hAnsiTheme="majorHAnsi" w:cstheme="majorHAnsi"/>
                <w:sz w:val="20"/>
                <w:szCs w:val="20"/>
              </w:rPr>
              <w:t>Gender Equity and Social Inclusion poli</w:t>
            </w:r>
            <w:r>
              <w:rPr>
                <w:rFonts w:asciiTheme="majorHAnsi" w:eastAsiaTheme="minorHAnsi" w:hAnsiTheme="majorHAnsi" w:cstheme="majorHAnsi"/>
                <w:sz w:val="20"/>
                <w:szCs w:val="20"/>
              </w:rPr>
              <w:t xml:space="preserve">cies of the Government of Papua </w:t>
            </w:r>
            <w:r w:rsidRPr="008F06BD">
              <w:rPr>
                <w:rFonts w:asciiTheme="majorHAnsi" w:eastAsiaTheme="minorHAnsi" w:hAnsiTheme="majorHAnsi" w:cstheme="majorHAnsi"/>
                <w:sz w:val="20"/>
                <w:szCs w:val="20"/>
              </w:rPr>
              <w:t>New Guinea and the Australian Department of Foreign Affairs and Trade.</w:t>
            </w:r>
          </w:p>
          <w:p w14:paraId="32CD4400" w14:textId="77777777" w:rsidR="00867F14" w:rsidRDefault="008F06BD" w:rsidP="008F06BD">
            <w:pPr>
              <w:pStyle w:val="Default"/>
              <w:spacing w:before="60" w:after="60"/>
              <w:rPr>
                <w:rFonts w:asciiTheme="majorHAnsi" w:eastAsiaTheme="minorHAnsi" w:hAnsiTheme="majorHAnsi" w:cstheme="majorHAnsi"/>
                <w:color w:val="auto"/>
                <w:sz w:val="20"/>
                <w:szCs w:val="20"/>
              </w:rPr>
            </w:pPr>
            <w:r w:rsidRPr="008F06BD">
              <w:rPr>
                <w:rFonts w:asciiTheme="majorHAnsi" w:eastAsiaTheme="minorHAnsi" w:hAnsiTheme="majorHAnsi" w:cstheme="majorHAnsi"/>
                <w:color w:val="auto"/>
                <w:sz w:val="20"/>
                <w:szCs w:val="20"/>
              </w:rPr>
              <w:t>Australia Awards is a child-safe program. Applicants will be required to complete</w:t>
            </w:r>
            <w:r>
              <w:rPr>
                <w:rFonts w:asciiTheme="majorHAnsi" w:eastAsiaTheme="minorHAnsi" w:hAnsiTheme="majorHAnsi" w:cstheme="majorHAnsi"/>
                <w:color w:val="auto"/>
                <w:sz w:val="20"/>
                <w:szCs w:val="20"/>
              </w:rPr>
              <w:t xml:space="preserve"> a </w:t>
            </w:r>
            <w:proofErr w:type="gramStart"/>
            <w:r>
              <w:rPr>
                <w:rFonts w:asciiTheme="majorHAnsi" w:eastAsiaTheme="minorHAnsi" w:hAnsiTheme="majorHAnsi" w:cstheme="majorHAnsi"/>
                <w:color w:val="auto"/>
                <w:sz w:val="20"/>
                <w:szCs w:val="20"/>
              </w:rPr>
              <w:t>police</w:t>
            </w:r>
            <w:proofErr w:type="gramEnd"/>
            <w:r>
              <w:rPr>
                <w:rFonts w:asciiTheme="majorHAnsi" w:eastAsiaTheme="minorHAnsi" w:hAnsiTheme="majorHAnsi" w:cstheme="majorHAnsi"/>
                <w:color w:val="auto"/>
                <w:sz w:val="20"/>
                <w:szCs w:val="20"/>
              </w:rPr>
              <w:t xml:space="preserve"> check and professional and character references.</w:t>
            </w:r>
            <w:r w:rsidR="00867F14">
              <w:rPr>
                <w:rFonts w:asciiTheme="majorHAnsi" w:eastAsiaTheme="minorHAnsi" w:hAnsiTheme="majorHAnsi" w:cstheme="majorHAnsi"/>
                <w:color w:val="auto"/>
                <w:sz w:val="20"/>
                <w:szCs w:val="20"/>
              </w:rPr>
              <w:t xml:space="preserve"> </w:t>
            </w:r>
          </w:p>
          <w:p w14:paraId="07B68560" w14:textId="77777777" w:rsidR="008F06BD" w:rsidRPr="008F06BD" w:rsidRDefault="00867F14" w:rsidP="008F06BD">
            <w:pPr>
              <w:pStyle w:val="Default"/>
              <w:spacing w:before="60" w:after="60"/>
              <w:rPr>
                <w:rFonts w:asciiTheme="majorHAnsi" w:hAnsiTheme="majorHAnsi" w:cstheme="majorHAnsi"/>
                <w:color w:val="000000" w:themeColor="text1"/>
                <w:sz w:val="20"/>
                <w:szCs w:val="20"/>
              </w:rPr>
            </w:pPr>
            <w:r>
              <w:rPr>
                <w:rFonts w:asciiTheme="majorHAnsi" w:eastAsiaTheme="minorHAnsi" w:hAnsiTheme="majorHAnsi" w:cstheme="majorHAnsi"/>
                <w:color w:val="auto"/>
                <w:sz w:val="20"/>
                <w:szCs w:val="20"/>
              </w:rPr>
              <w:t>Please respond to the below questions in no more than 150 words (bullet points may be used)</w:t>
            </w:r>
          </w:p>
        </w:tc>
      </w:tr>
      <w:tr w:rsidR="008F06BD" w:rsidRPr="00E168C1" w14:paraId="26D07529" w14:textId="77777777" w:rsidTr="002D38F2">
        <w:tc>
          <w:tcPr>
            <w:tcW w:w="3539" w:type="dxa"/>
            <w:shd w:val="clear" w:color="auto" w:fill="D9D9D9" w:themeFill="background1" w:themeFillShade="D9"/>
          </w:tcPr>
          <w:p w14:paraId="0435E80B" w14:textId="77777777" w:rsidR="008F06BD" w:rsidRPr="00783F79" w:rsidDel="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 in the </w:t>
            </w:r>
            <w:r w:rsidRPr="00252390">
              <w:rPr>
                <w:rFonts w:asciiTheme="majorHAnsi" w:hAnsiTheme="majorHAnsi" w:cstheme="majorHAnsi"/>
                <w:b/>
                <w:color w:val="000000" w:themeColor="text1"/>
                <w:sz w:val="20"/>
                <w:szCs w:val="20"/>
                <w:highlight w:val="lightGray"/>
              </w:rPr>
              <w:t>public sector</w:t>
            </w:r>
            <w:r>
              <w:rPr>
                <w:rFonts w:asciiTheme="majorHAnsi" w:hAnsiTheme="majorHAnsi" w:cstheme="majorHAnsi"/>
                <w:b/>
                <w:color w:val="000000" w:themeColor="text1"/>
                <w:sz w:val="20"/>
                <w:szCs w:val="20"/>
              </w:rPr>
              <w:t>?</w:t>
            </w:r>
          </w:p>
        </w:tc>
        <w:tc>
          <w:tcPr>
            <w:tcW w:w="6095" w:type="dxa"/>
            <w:shd w:val="clear" w:color="auto" w:fill="F2F2F2" w:themeFill="background1" w:themeFillShade="F2"/>
          </w:tcPr>
          <w:p w14:paraId="231391E4"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40D099E7" w14:textId="77777777" w:rsidR="008F06BD" w:rsidRPr="00E168C1" w:rsidRDefault="008F06BD" w:rsidP="002D38F2">
            <w:pPr>
              <w:pStyle w:val="Default"/>
              <w:spacing w:before="80" w:after="80"/>
              <w:rPr>
                <w:rFonts w:asciiTheme="majorHAnsi" w:hAnsiTheme="majorHAnsi" w:cstheme="majorHAnsi"/>
                <w:b/>
                <w:color w:val="000000" w:themeColor="text1"/>
                <w:sz w:val="20"/>
                <w:szCs w:val="20"/>
              </w:rPr>
            </w:pPr>
          </w:p>
          <w:p w14:paraId="1DACFDD0"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1091C9EA"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43FBD612"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2F5055FE"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37FFC8DE"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6AC9AD16"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560206EC" w14:textId="77777777" w:rsidR="00867F14" w:rsidRPr="00E168C1" w:rsidRDefault="00867F14" w:rsidP="002D38F2">
            <w:pPr>
              <w:pStyle w:val="Default"/>
              <w:spacing w:before="80" w:after="80"/>
              <w:rPr>
                <w:rFonts w:asciiTheme="majorHAnsi" w:hAnsiTheme="majorHAnsi" w:cstheme="majorHAnsi"/>
                <w:b/>
                <w:color w:val="000000" w:themeColor="text1"/>
                <w:sz w:val="20"/>
                <w:szCs w:val="20"/>
              </w:rPr>
            </w:pPr>
          </w:p>
        </w:tc>
      </w:tr>
      <w:tr w:rsidR="008F06BD" w:rsidDel="00F825AB" w14:paraId="5687CE68" w14:textId="77777777" w:rsidTr="002D38F2">
        <w:tc>
          <w:tcPr>
            <w:tcW w:w="3539" w:type="dxa"/>
            <w:shd w:val="clear" w:color="auto" w:fill="D9D9D9" w:themeFill="background1" w:themeFillShade="D9"/>
          </w:tcPr>
          <w:p w14:paraId="262B6F2D" w14:textId="77777777" w:rsidR="008F06BD" w:rsidRPr="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Gender, Equity and Social Inclusion and Child Protection when working in </w:t>
            </w:r>
            <w:r w:rsidR="00A70EFC">
              <w:rPr>
                <w:rFonts w:asciiTheme="majorHAnsi" w:hAnsiTheme="majorHAnsi" w:cstheme="majorHAnsi"/>
                <w:b/>
                <w:color w:val="000000" w:themeColor="text1"/>
                <w:sz w:val="20"/>
                <w:szCs w:val="20"/>
              </w:rPr>
              <w:t>your</w:t>
            </w:r>
            <w:r w:rsidR="00F17245">
              <w:rPr>
                <w:rFonts w:asciiTheme="majorHAnsi" w:hAnsiTheme="majorHAnsi" w:cstheme="majorHAnsi"/>
                <w:b/>
                <w:color w:val="000000" w:themeColor="text1"/>
                <w:sz w:val="20"/>
                <w:szCs w:val="20"/>
              </w:rPr>
              <w:t xml:space="preserve"> ro</w:t>
            </w:r>
            <w:r>
              <w:rPr>
                <w:rFonts w:asciiTheme="majorHAnsi" w:hAnsiTheme="majorHAnsi" w:cstheme="majorHAnsi"/>
                <w:b/>
                <w:color w:val="000000" w:themeColor="text1"/>
                <w:sz w:val="20"/>
                <w:szCs w:val="20"/>
              </w:rPr>
              <w:t xml:space="preserve">le in the </w:t>
            </w:r>
            <w:r w:rsidR="00100A67">
              <w:rPr>
                <w:rFonts w:asciiTheme="majorHAnsi" w:hAnsiTheme="majorHAnsi" w:cstheme="majorHAnsi"/>
                <w:b/>
                <w:color w:val="000000" w:themeColor="text1"/>
                <w:sz w:val="20"/>
                <w:szCs w:val="20"/>
              </w:rPr>
              <w:t>SME sector</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095" w:type="dxa"/>
            <w:shd w:val="clear" w:color="auto" w:fill="F2F2F2" w:themeFill="background1" w:themeFillShade="F2"/>
          </w:tcPr>
          <w:p w14:paraId="6B54DD8C"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31C439A6"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4FE45D76"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06E24EA3"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32EF83BB"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299D5F79"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156463D3"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47565857" w14:textId="77777777" w:rsidR="00867F14" w:rsidDel="00F825AB" w:rsidRDefault="00867F14" w:rsidP="002D38F2">
            <w:pPr>
              <w:pStyle w:val="Default"/>
              <w:spacing w:before="80" w:after="80"/>
              <w:rPr>
                <w:rFonts w:asciiTheme="majorHAnsi" w:hAnsiTheme="majorHAnsi" w:cstheme="majorHAnsi"/>
                <w:b/>
                <w:color w:val="000000" w:themeColor="text1"/>
                <w:sz w:val="20"/>
                <w:szCs w:val="20"/>
              </w:rPr>
            </w:pPr>
          </w:p>
        </w:tc>
      </w:tr>
    </w:tbl>
    <w:p w14:paraId="33064C97" w14:textId="77777777" w:rsidR="008F06BD" w:rsidRPr="00906B54" w:rsidRDefault="008F06BD" w:rsidP="007B4154">
      <w:pPr>
        <w:pStyle w:val="Default"/>
      </w:pPr>
    </w:p>
    <w:p w14:paraId="33837B81" w14:textId="77777777"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14:paraId="0421C64D" w14:textId="77777777" w:rsidTr="00906B54">
        <w:trPr>
          <w:gridAfter w:val="1"/>
          <w:wAfter w:w="6" w:type="dxa"/>
          <w:tblHeader/>
        </w:trPr>
        <w:tc>
          <w:tcPr>
            <w:tcW w:w="9628" w:type="dxa"/>
            <w:gridSpan w:val="2"/>
            <w:shd w:val="clear" w:color="auto" w:fill="17365D"/>
          </w:tcPr>
          <w:p w14:paraId="5625D323" w14:textId="77777777"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B72FA0" w:rsidDel="00570024" w14:paraId="74730386" w14:textId="77777777" w:rsidTr="00E168C1">
        <w:trPr>
          <w:gridAfter w:val="1"/>
          <w:wAfter w:w="6" w:type="dxa"/>
        </w:trPr>
        <w:tc>
          <w:tcPr>
            <w:tcW w:w="9628" w:type="dxa"/>
            <w:gridSpan w:val="2"/>
            <w:shd w:val="clear" w:color="auto" w:fill="F2F2F2" w:themeFill="background1" w:themeFillShade="F2"/>
          </w:tcPr>
          <w:p w14:paraId="1EC1309F" w14:textId="77777777"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14:paraId="2DC3D8DD" w14:textId="77777777" w:rsidTr="00AE7967">
        <w:tc>
          <w:tcPr>
            <w:tcW w:w="3823" w:type="dxa"/>
            <w:shd w:val="clear" w:color="auto" w:fill="D9D9D9" w:themeFill="background1" w:themeFillShade="D9"/>
          </w:tcPr>
          <w:p w14:paraId="7B5B1B9F" w14:textId="77777777"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gridSpan w:val="2"/>
            <w:shd w:val="clear" w:color="auto" w:fill="F2F2F2" w:themeFill="background1" w:themeFillShade="F2"/>
          </w:tcPr>
          <w:p w14:paraId="713F8AFC" w14:textId="77777777" w:rsidR="00B72FA0" w:rsidRPr="00E168C1" w:rsidRDefault="00B72FA0" w:rsidP="00E168C1">
            <w:pPr>
              <w:pStyle w:val="Default"/>
              <w:tabs>
                <w:tab w:val="left" w:pos="4917"/>
              </w:tabs>
              <w:spacing w:before="70" w:after="70"/>
              <w:rPr>
                <w:rFonts w:asciiTheme="majorHAnsi" w:hAnsiTheme="majorHAnsi" w:cstheme="majorHAnsi"/>
                <w:color w:val="000000" w:themeColor="text1"/>
                <w:sz w:val="20"/>
                <w:szCs w:val="20"/>
              </w:rPr>
            </w:pP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No</w:t>
            </w:r>
          </w:p>
        </w:tc>
      </w:tr>
      <w:tr w:rsidR="009D28E8" w:rsidRPr="00B72FA0" w14:paraId="5ABF3F5D" w14:textId="77777777" w:rsidTr="00AE7967">
        <w:tc>
          <w:tcPr>
            <w:tcW w:w="3823" w:type="dxa"/>
            <w:shd w:val="clear" w:color="auto" w:fill="D9D9D9" w:themeFill="background1" w:themeFillShade="D9"/>
          </w:tcPr>
          <w:p w14:paraId="4D635EBE" w14:textId="77777777"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gridSpan w:val="2"/>
            <w:shd w:val="clear" w:color="auto" w:fill="F2F2F2" w:themeFill="background1" w:themeFillShade="F2"/>
          </w:tcPr>
          <w:p w14:paraId="78366B4C" w14:textId="77777777"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No</w:t>
            </w:r>
          </w:p>
        </w:tc>
      </w:tr>
      <w:tr w:rsidR="009D28E8" w:rsidRPr="00B72FA0" w14:paraId="301C0A3A" w14:textId="77777777" w:rsidTr="00AE7967">
        <w:tc>
          <w:tcPr>
            <w:tcW w:w="3823" w:type="dxa"/>
            <w:shd w:val="clear" w:color="auto" w:fill="D9D9D9" w:themeFill="background1" w:themeFillShade="D9"/>
          </w:tcPr>
          <w:p w14:paraId="75EEBD41" w14:textId="77777777"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 attached</w:t>
            </w:r>
          </w:p>
        </w:tc>
        <w:tc>
          <w:tcPr>
            <w:tcW w:w="5811" w:type="dxa"/>
            <w:gridSpan w:val="2"/>
            <w:shd w:val="clear" w:color="auto" w:fill="F2F2F2" w:themeFill="background1" w:themeFillShade="F2"/>
          </w:tcPr>
          <w:p w14:paraId="62DF6B16" w14:textId="77777777"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625117" w:rsidRPr="00B72FA0" w14:paraId="0F854A5D" w14:textId="77777777" w:rsidTr="00AE7967">
        <w:tc>
          <w:tcPr>
            <w:tcW w:w="3823" w:type="dxa"/>
            <w:shd w:val="clear" w:color="auto" w:fill="D9D9D9" w:themeFill="background1" w:themeFillShade="D9"/>
          </w:tcPr>
          <w:p w14:paraId="3EC127BD" w14:textId="77777777"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Certified copy o</w:t>
            </w:r>
            <w:r w:rsidR="00C76450">
              <w:rPr>
                <w:rFonts w:asciiTheme="majorHAnsi" w:hAnsiTheme="majorHAnsi" w:cstheme="majorHAnsi"/>
                <w:b/>
                <w:color w:val="000000" w:themeColor="text1"/>
                <w:sz w:val="20"/>
                <w:szCs w:val="20"/>
              </w:rPr>
              <w:t>f highest qualification</w:t>
            </w:r>
          </w:p>
        </w:tc>
        <w:tc>
          <w:tcPr>
            <w:tcW w:w="5811" w:type="dxa"/>
            <w:gridSpan w:val="2"/>
            <w:shd w:val="clear" w:color="auto" w:fill="auto"/>
          </w:tcPr>
          <w:p w14:paraId="131E613E" w14:textId="77777777" w:rsidR="00625117" w:rsidRPr="00E71780" w:rsidRDefault="00625117" w:rsidP="00625117">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bl>
    <w:p w14:paraId="0782862A" w14:textId="0C30084A" w:rsidR="00010ED3" w:rsidRDefault="00010ED3" w:rsidP="00281E4D">
      <w:pPr>
        <w:pStyle w:val="NoSpacing"/>
        <w:rPr>
          <w:rFonts w:eastAsiaTheme="minorHAnsi"/>
          <w:highlight w:val="yellow"/>
        </w:rPr>
      </w:pPr>
    </w:p>
    <w:p w14:paraId="29BAC338" w14:textId="7CE007FE" w:rsidR="00714EAD" w:rsidRDefault="00714EAD" w:rsidP="00281E4D">
      <w:pPr>
        <w:pStyle w:val="NoSpacing"/>
        <w:rPr>
          <w:rFonts w:eastAsiaTheme="minorHAnsi"/>
          <w:highlight w:val="yellow"/>
        </w:rPr>
      </w:pPr>
    </w:p>
    <w:p w14:paraId="399F9482" w14:textId="77777777" w:rsidR="00714EAD" w:rsidRPr="00281E4D" w:rsidRDefault="00714EAD"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14:paraId="7EFB9C2A" w14:textId="77777777" w:rsidTr="005D1CCD">
        <w:tc>
          <w:tcPr>
            <w:tcW w:w="9639" w:type="dxa"/>
            <w:gridSpan w:val="2"/>
            <w:shd w:val="clear" w:color="auto" w:fill="003150" w:themeFill="text2"/>
          </w:tcPr>
          <w:p w14:paraId="3561AB76" w14:textId="77777777"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lastRenderedPageBreak/>
              <w:t>CURRENT EMPLOYER STATEMENT</w:t>
            </w:r>
          </w:p>
        </w:tc>
      </w:tr>
      <w:tr w:rsidR="009D0913" w:rsidRPr="009F1FC6" w14:paraId="26EB27D4" w14:textId="77777777" w:rsidTr="005D1CCD">
        <w:tc>
          <w:tcPr>
            <w:tcW w:w="9639" w:type="dxa"/>
            <w:gridSpan w:val="2"/>
            <w:shd w:val="clear" w:color="auto" w:fill="D9D9D9" w:themeFill="background1" w:themeFillShade="D9"/>
          </w:tcPr>
          <w:p w14:paraId="15A2F058" w14:textId="77777777"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 manager. </w:t>
            </w:r>
          </w:p>
        </w:tc>
      </w:tr>
      <w:tr w:rsidR="00DB7727" w:rsidRPr="009F1FC6" w14:paraId="2000E3FB" w14:textId="77777777" w:rsidTr="005D1CCD">
        <w:tc>
          <w:tcPr>
            <w:tcW w:w="3539" w:type="dxa"/>
            <w:shd w:val="clear" w:color="auto" w:fill="D9D9D9" w:themeFill="background1" w:themeFillShade="D9"/>
          </w:tcPr>
          <w:p w14:paraId="2663AAE9" w14:textId="77777777"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 xml:space="preserve">Please explain your working relationship with the nominated applicant (i.e. you are their immediate supervisor or manager)? </w:t>
            </w:r>
          </w:p>
        </w:tc>
        <w:tc>
          <w:tcPr>
            <w:tcW w:w="6100" w:type="dxa"/>
            <w:shd w:val="clear" w:color="auto" w:fill="F2F2F2" w:themeFill="background1" w:themeFillShade="F2"/>
          </w:tcPr>
          <w:p w14:paraId="58A07DA4"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14:paraId="30DAB864" w14:textId="77777777" w:rsidTr="005D1CCD">
        <w:tc>
          <w:tcPr>
            <w:tcW w:w="3539" w:type="dxa"/>
            <w:shd w:val="clear" w:color="auto" w:fill="D9D9D9" w:themeFill="background1" w:themeFillShade="D9"/>
          </w:tcPr>
          <w:p w14:paraId="5D36E122" w14:textId="77777777"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100" w:type="dxa"/>
            <w:shd w:val="clear" w:color="auto" w:fill="F2F2F2" w:themeFill="background1" w:themeFillShade="F2"/>
            <w:vAlign w:val="center"/>
          </w:tcPr>
          <w:p w14:paraId="1D67C419"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DB7727" w:rsidRPr="009F1FC6" w14:paraId="2961C4A7" w14:textId="77777777" w:rsidTr="005D1CCD">
        <w:tc>
          <w:tcPr>
            <w:tcW w:w="3539" w:type="dxa"/>
            <w:shd w:val="clear" w:color="auto" w:fill="D9D9D9" w:themeFill="background1" w:themeFillShade="D9"/>
          </w:tcPr>
          <w:p w14:paraId="51E0AED7"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5246A9">
              <w:rPr>
                <w:rFonts w:asciiTheme="majorHAnsi" w:hAnsiTheme="majorHAnsi" w:cstheme="majorHAnsi"/>
                <w:b/>
                <w:color w:val="000000" w:themeColor="text1"/>
                <w:sz w:val="20"/>
                <w:szCs w:val="20"/>
              </w:rPr>
              <w:t xml:space="preserve">award </w:t>
            </w:r>
            <w:r w:rsidR="005246A9"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organisation?</w:t>
            </w:r>
          </w:p>
        </w:tc>
        <w:tc>
          <w:tcPr>
            <w:tcW w:w="6100" w:type="dxa"/>
            <w:shd w:val="clear" w:color="auto" w:fill="F2F2F2" w:themeFill="background1" w:themeFillShade="F2"/>
          </w:tcPr>
          <w:p w14:paraId="33A05821"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14:paraId="4C58BBE9" w14:textId="77777777" w:rsidTr="005D1CCD">
        <w:tc>
          <w:tcPr>
            <w:tcW w:w="3539" w:type="dxa"/>
            <w:shd w:val="clear" w:color="auto" w:fill="D9D9D9" w:themeFill="background1" w:themeFillShade="D9"/>
          </w:tcPr>
          <w:p w14:paraId="26C20C44" w14:textId="77777777"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Briefly explain how the applicant’s proposed ‘project’ will make positive changes to your organisation?</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5AFAE8B4" wp14:editId="66BE2E2F">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14:paraId="7D5D5F1F" w14:textId="77777777" w:rsidR="00DB7727" w:rsidRDefault="00DB7727" w:rsidP="00E168C1">
            <w:pPr>
              <w:pStyle w:val="Default"/>
              <w:spacing w:before="70" w:after="70"/>
              <w:rPr>
                <w:rFonts w:asciiTheme="majorHAnsi" w:hAnsiTheme="majorHAnsi" w:cstheme="majorHAnsi"/>
                <w:b/>
                <w:color w:val="000000" w:themeColor="text1"/>
                <w:sz w:val="20"/>
                <w:szCs w:val="20"/>
              </w:rPr>
            </w:pPr>
          </w:p>
          <w:p w14:paraId="021720FA" w14:textId="77777777" w:rsidR="005D1CCD" w:rsidRPr="00E168C1" w:rsidRDefault="005D1CCD" w:rsidP="00E168C1">
            <w:pPr>
              <w:pStyle w:val="Default"/>
              <w:spacing w:before="70" w:after="70"/>
              <w:rPr>
                <w:rFonts w:asciiTheme="majorHAnsi" w:hAnsiTheme="majorHAnsi" w:cstheme="majorHAnsi"/>
                <w:b/>
                <w:color w:val="000000" w:themeColor="text1"/>
                <w:sz w:val="20"/>
                <w:szCs w:val="20"/>
              </w:rPr>
            </w:pPr>
          </w:p>
        </w:tc>
      </w:tr>
    </w:tbl>
    <w:p w14:paraId="032DB01E" w14:textId="77777777"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14:paraId="08CEE075" w14:textId="77777777" w:rsidTr="00E168C1">
        <w:tc>
          <w:tcPr>
            <w:tcW w:w="9639" w:type="dxa"/>
            <w:gridSpan w:val="3"/>
            <w:shd w:val="clear" w:color="auto" w:fill="003150" w:themeFill="text2"/>
          </w:tcPr>
          <w:p w14:paraId="0ACA2A8C" w14:textId="77777777"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14:paraId="4252E17E" w14:textId="77777777" w:rsidTr="00E168C1">
        <w:tc>
          <w:tcPr>
            <w:tcW w:w="6799" w:type="dxa"/>
            <w:gridSpan w:val="2"/>
            <w:shd w:val="clear" w:color="auto" w:fill="F2F2F2" w:themeFill="background1" w:themeFillShade="F2"/>
          </w:tcPr>
          <w:p w14:paraId="03859754" w14:textId="77777777" w:rsidR="00983D78" w:rsidRPr="00E168C1" w:rsidRDefault="00DC2982" w:rsidP="00E168C1">
            <w:pPr>
              <w:pStyle w:val="Default"/>
              <w:shd w:val="clear" w:color="auto" w:fill="F2F2F2" w:themeFill="background1" w:themeFillShade="F2"/>
              <w:spacing w:before="70" w:after="70"/>
              <w:rPr>
                <w:rFonts w:asciiTheme="majorHAnsi" w:hAnsiTheme="majorHAnsi" w:cstheme="majorHAnsi"/>
                <w:sz w:val="20"/>
                <w:szCs w:val="20"/>
              </w:rPr>
            </w:pPr>
            <w:r w:rsidRPr="00E168C1">
              <w:rPr>
                <w:rFonts w:asciiTheme="majorHAnsi" w:hAnsiTheme="majorHAnsi" w:cstheme="majorHAnsi"/>
                <w:b/>
                <w:i/>
                <w:sz w:val="20"/>
                <w:szCs w:val="20"/>
              </w:rPr>
              <w:t>This section must be signed by a Departmental</w:t>
            </w:r>
            <w:r w:rsidR="008F06BD">
              <w:rPr>
                <w:rFonts w:asciiTheme="majorHAnsi" w:hAnsiTheme="majorHAnsi" w:cstheme="majorHAnsi"/>
                <w:b/>
                <w:i/>
                <w:sz w:val="20"/>
                <w:szCs w:val="20"/>
              </w:rPr>
              <w:t>, Provincial</w:t>
            </w:r>
            <w:r w:rsidRPr="00E168C1">
              <w:rPr>
                <w:rFonts w:asciiTheme="majorHAnsi" w:hAnsiTheme="majorHAnsi" w:cstheme="majorHAnsi"/>
                <w:b/>
                <w:i/>
                <w:sz w:val="20"/>
                <w:szCs w:val="20"/>
              </w:rPr>
              <w:t xml:space="preserve"> or</w:t>
            </w:r>
            <w:r w:rsidRPr="00E168C1">
              <w:rPr>
                <w:rFonts w:asciiTheme="majorHAnsi" w:hAnsiTheme="majorHAnsi" w:cstheme="majorHAnsi"/>
                <w:b/>
                <w:i/>
                <w:sz w:val="20"/>
                <w:szCs w:val="20"/>
              </w:rPr>
              <w:br/>
            </w:r>
            <w:r w:rsidR="008F06BD">
              <w:rPr>
                <w:rFonts w:asciiTheme="majorHAnsi" w:hAnsiTheme="majorHAnsi" w:cstheme="majorHAnsi"/>
                <w:b/>
                <w:i/>
                <w:sz w:val="20"/>
                <w:szCs w:val="20"/>
              </w:rPr>
              <w:t xml:space="preserve">Agency </w:t>
            </w:r>
            <w:r w:rsidRPr="00E168C1">
              <w:rPr>
                <w:rFonts w:asciiTheme="majorHAnsi" w:hAnsiTheme="majorHAnsi" w:cstheme="majorHAnsi"/>
                <w:b/>
                <w:i/>
                <w:sz w:val="20"/>
                <w:szCs w:val="20"/>
              </w:rPr>
              <w:t>Head</w:t>
            </w:r>
            <w:r w:rsidR="00442A88">
              <w:rPr>
                <w:rFonts w:asciiTheme="majorHAnsi" w:hAnsiTheme="majorHAnsi" w:cstheme="majorHAnsi"/>
                <w:b/>
                <w:i/>
                <w:sz w:val="20"/>
                <w:szCs w:val="20"/>
              </w:rPr>
              <w:t xml:space="preserve"> (i.e. The Secretary, Provincial Administrator, CEO</w:t>
            </w:r>
            <w:r w:rsidR="00843F75">
              <w:rPr>
                <w:rFonts w:asciiTheme="majorHAnsi" w:hAnsiTheme="majorHAnsi" w:cstheme="majorHAnsi"/>
                <w:b/>
                <w:i/>
                <w:sz w:val="20"/>
                <w:szCs w:val="20"/>
              </w:rPr>
              <w:t xml:space="preserve"> etc.</w:t>
            </w:r>
            <w:r w:rsidR="00442A88">
              <w:rPr>
                <w:rFonts w:asciiTheme="majorHAnsi" w:hAnsiTheme="majorHAnsi" w:cstheme="majorHAnsi"/>
                <w:b/>
                <w:i/>
                <w:sz w:val="20"/>
                <w:szCs w:val="20"/>
              </w:rPr>
              <w:t xml:space="preserve">) </w:t>
            </w:r>
          </w:p>
        </w:tc>
        <w:tc>
          <w:tcPr>
            <w:tcW w:w="2840" w:type="dxa"/>
            <w:vMerge w:val="restart"/>
            <w:shd w:val="clear" w:color="auto" w:fill="F2F2F2" w:themeFill="background1" w:themeFillShade="F2"/>
          </w:tcPr>
          <w:p w14:paraId="370B29E4" w14:textId="77777777"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14:paraId="105C7F8E" w14:textId="77777777" w:rsidTr="00E168C1">
        <w:tc>
          <w:tcPr>
            <w:tcW w:w="3539" w:type="dxa"/>
            <w:shd w:val="clear" w:color="auto" w:fill="D9D9D9" w:themeFill="background1" w:themeFillShade="D9"/>
          </w:tcPr>
          <w:p w14:paraId="00A168E2"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14:paraId="4B414BDD"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23084C1B"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122C62E4" w14:textId="77777777" w:rsidTr="00E168C1">
        <w:tc>
          <w:tcPr>
            <w:tcW w:w="3539" w:type="dxa"/>
            <w:shd w:val="clear" w:color="auto" w:fill="D9D9D9" w:themeFill="background1" w:themeFillShade="D9"/>
          </w:tcPr>
          <w:p w14:paraId="47961299"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14:paraId="63545145"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34BEAE2A"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48293B7C" w14:textId="77777777" w:rsidTr="00E168C1">
        <w:tc>
          <w:tcPr>
            <w:tcW w:w="3539" w:type="dxa"/>
            <w:shd w:val="clear" w:color="auto" w:fill="D9D9D9" w:themeFill="background1" w:themeFillShade="D9"/>
          </w:tcPr>
          <w:p w14:paraId="4BDA924E"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14:paraId="1B2B8D22"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70D2202C"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648D9210" w14:textId="77777777" w:rsidTr="00E168C1">
        <w:tc>
          <w:tcPr>
            <w:tcW w:w="3539" w:type="dxa"/>
            <w:shd w:val="clear" w:color="auto" w:fill="D9D9D9" w:themeFill="background1" w:themeFillShade="D9"/>
          </w:tcPr>
          <w:p w14:paraId="70DBD57E"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14:paraId="3C9A2D9F"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01D50781"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3A5448E3" w14:textId="77777777" w:rsidTr="00E168C1">
        <w:tc>
          <w:tcPr>
            <w:tcW w:w="3539" w:type="dxa"/>
            <w:shd w:val="clear" w:color="auto" w:fill="D9D9D9" w:themeFill="background1" w:themeFillShade="D9"/>
          </w:tcPr>
          <w:p w14:paraId="2629647B"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14:paraId="1D00860C"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38233926"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bl>
    <w:p w14:paraId="4E7CFD63" w14:textId="77777777"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BE66EF" w:rsidRPr="00E168C1" w14:paraId="1FDA61F5" w14:textId="77777777" w:rsidTr="00281E4D">
        <w:trPr>
          <w:trHeight w:val="669"/>
        </w:trPr>
        <w:tc>
          <w:tcPr>
            <w:tcW w:w="9634" w:type="dxa"/>
            <w:gridSpan w:val="2"/>
            <w:shd w:val="clear" w:color="auto" w:fill="F2F2F2" w:themeFill="background1" w:themeFillShade="F2"/>
          </w:tcPr>
          <w:p w14:paraId="2C119F66" w14:textId="77777777" w:rsidR="001E40C7" w:rsidRPr="001E226B" w:rsidRDefault="008C7CE3" w:rsidP="00BC6556">
            <w:pPr>
              <w:pStyle w:val="Default"/>
              <w:shd w:val="clear" w:color="auto" w:fill="F2F2F2" w:themeFill="background1" w:themeFillShade="F2"/>
              <w:spacing w:before="70" w:after="70"/>
              <w:rPr>
                <w:rFonts w:asciiTheme="majorHAnsi" w:hAnsiTheme="majorHAnsi" w:cstheme="majorHAnsi"/>
                <w:b/>
                <w:sz w:val="20"/>
                <w:szCs w:val="20"/>
              </w:rPr>
            </w:pPr>
            <w:r>
              <w:rPr>
                <w:rFonts w:asciiTheme="majorHAnsi" w:hAnsiTheme="majorHAnsi" w:cstheme="majorHAnsi"/>
                <w:b/>
                <w:sz w:val="20"/>
                <w:szCs w:val="20"/>
              </w:rPr>
              <w:t>NOTE TO ALL APPLICANTS</w:t>
            </w:r>
            <w:r w:rsidR="00807F3C">
              <w:rPr>
                <w:rFonts w:asciiTheme="majorHAnsi" w:hAnsiTheme="majorHAnsi" w:cstheme="majorHAnsi"/>
                <w:b/>
                <w:sz w:val="20"/>
                <w:szCs w:val="20"/>
              </w:rPr>
              <w:t>:</w:t>
            </w:r>
          </w:p>
          <w:p w14:paraId="3B1CDD21" w14:textId="194D660F" w:rsidR="00B42FE7" w:rsidRPr="00432E98" w:rsidRDefault="00B42FE7" w:rsidP="00BC6556">
            <w:pPr>
              <w:pStyle w:val="Default"/>
              <w:shd w:val="clear" w:color="auto" w:fill="F2F2F2" w:themeFill="background1" w:themeFillShade="F2"/>
              <w:spacing w:before="70" w:after="70"/>
              <w:rPr>
                <w:rFonts w:asciiTheme="majorHAnsi" w:hAnsiTheme="majorHAnsi" w:cstheme="majorHAnsi"/>
                <w:b/>
                <w:color w:val="FF0000"/>
                <w:sz w:val="20"/>
                <w:szCs w:val="20"/>
              </w:rPr>
            </w:pPr>
            <w:r>
              <w:rPr>
                <w:rFonts w:asciiTheme="majorHAnsi" w:hAnsiTheme="majorHAnsi" w:cstheme="majorHAnsi"/>
                <w:b/>
                <w:sz w:val="20"/>
                <w:szCs w:val="20"/>
              </w:rPr>
              <w:t xml:space="preserve">A training bid form must be completed and submitted to the Department of Personnel Management. </w:t>
            </w:r>
            <w:r w:rsidR="00317616">
              <w:rPr>
                <w:rFonts w:asciiTheme="majorHAnsi" w:hAnsiTheme="majorHAnsi" w:cstheme="majorHAnsi"/>
                <w:b/>
                <w:sz w:val="20"/>
                <w:szCs w:val="20"/>
              </w:rPr>
              <w:t>This c</w:t>
            </w:r>
            <w:r w:rsidR="00842203">
              <w:rPr>
                <w:rFonts w:asciiTheme="majorHAnsi" w:hAnsiTheme="majorHAnsi" w:cstheme="majorHAnsi"/>
                <w:b/>
                <w:sz w:val="20"/>
                <w:szCs w:val="20"/>
              </w:rPr>
              <w:t>ompleted</w:t>
            </w:r>
            <w:r>
              <w:rPr>
                <w:rFonts w:asciiTheme="majorHAnsi" w:hAnsiTheme="majorHAnsi" w:cstheme="majorHAnsi"/>
                <w:b/>
                <w:sz w:val="20"/>
                <w:szCs w:val="20"/>
              </w:rPr>
              <w:t xml:space="preserve"> application form and supporting documents must be submitted t</w:t>
            </w:r>
            <w:r w:rsidR="00386E3C">
              <w:rPr>
                <w:rFonts w:asciiTheme="majorHAnsi" w:hAnsiTheme="majorHAnsi" w:cstheme="majorHAnsi"/>
                <w:b/>
                <w:sz w:val="20"/>
                <w:szCs w:val="20"/>
              </w:rPr>
              <w:t xml:space="preserve">o </w:t>
            </w:r>
            <w:r w:rsidR="00100A67">
              <w:rPr>
                <w:rFonts w:asciiTheme="majorHAnsi" w:hAnsiTheme="majorHAnsi" w:cstheme="majorHAnsi"/>
                <w:b/>
                <w:sz w:val="20"/>
                <w:szCs w:val="20"/>
              </w:rPr>
              <w:t>entrepreneurship@australiaawardspng.org</w:t>
            </w:r>
          </w:p>
          <w:p w14:paraId="5D5C02FE" w14:textId="77777777" w:rsidR="00BE66EF" w:rsidRPr="001E226B" w:rsidRDefault="00BE66EF" w:rsidP="00BC6556">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 xml:space="preserve">All documents, including information and endorsements provided in the application form will be verified with the Government of PNG. </w:t>
            </w:r>
          </w:p>
          <w:p w14:paraId="2308B37C" w14:textId="6CB5B7DA" w:rsidR="001E40C7" w:rsidRPr="005F18F6" w:rsidRDefault="001E40C7" w:rsidP="00BC6556">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Discovery of fraudulent documents will exclude you from consideration for this scholarship and any future Australian</w:t>
            </w:r>
            <w:r w:rsidR="00541509">
              <w:rPr>
                <w:rFonts w:asciiTheme="majorHAnsi" w:hAnsiTheme="majorHAnsi" w:cstheme="majorHAnsi"/>
                <w:b/>
                <w:sz w:val="20"/>
                <w:szCs w:val="20"/>
              </w:rPr>
              <w:t xml:space="preserve"> Government</w:t>
            </w:r>
            <w:r w:rsidRPr="001E226B">
              <w:rPr>
                <w:rFonts w:asciiTheme="majorHAnsi" w:hAnsiTheme="majorHAnsi" w:cstheme="majorHAnsi"/>
                <w:b/>
                <w:sz w:val="20"/>
                <w:szCs w:val="20"/>
              </w:rPr>
              <w:t xml:space="preserve"> Scholarships. If fraud is discovered after Scholarship is awarded, then the Scholarship will be immediately terminated.</w:t>
            </w:r>
          </w:p>
        </w:tc>
      </w:tr>
      <w:tr w:rsidR="008C7CE3" w:rsidRPr="00E168C1" w14:paraId="6F96AC2F" w14:textId="77777777" w:rsidTr="00432E98">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17ECB98A" w14:textId="77777777"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E168C1" w14:paraId="523C06C9" w14:textId="77777777" w:rsidTr="00281E4D">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2588B1A" w14:textId="77777777" w:rsidR="008C7CE3" w:rsidRPr="001E226B" w:rsidRDefault="008C7CE3" w:rsidP="008C7CE3">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I declare in submitting this application form, that the information contained in it and provided in connection with it is true and correct.</w:t>
            </w:r>
          </w:p>
          <w:p w14:paraId="19DD1A06" w14:textId="77777777" w:rsidR="008C7CE3" w:rsidRPr="008C7CE3" w:rsidRDefault="008C7CE3" w:rsidP="008C7CE3">
            <w:pPr>
              <w:pStyle w:val="Default"/>
              <w:shd w:val="clear" w:color="auto" w:fill="F2F2F2" w:themeFill="background1" w:themeFillShade="F2"/>
              <w:spacing w:before="70" w:after="70"/>
              <w:rPr>
                <w:rFonts w:asciiTheme="majorHAnsi" w:hAnsiTheme="majorHAnsi" w:cstheme="majorHAnsi"/>
                <w:b/>
                <w:i/>
                <w:sz w:val="20"/>
                <w:szCs w:val="20"/>
              </w:rPr>
            </w:pPr>
            <w:r w:rsidRPr="001E226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p>
        </w:tc>
      </w:tr>
      <w:tr w:rsidR="008C7CE3" w:rsidRPr="00281ECC" w14:paraId="3DFD5523" w14:textId="77777777" w:rsidTr="008C7CE3">
        <w:tblPrEx>
          <w:tblCellMar>
            <w:left w:w="108" w:type="dxa"/>
            <w:right w:w="108" w:type="dxa"/>
          </w:tblCellMar>
        </w:tblPrEx>
        <w:tc>
          <w:tcPr>
            <w:tcW w:w="3539" w:type="dxa"/>
            <w:shd w:val="clear" w:color="auto" w:fill="D9D9D9" w:themeFill="background1" w:themeFillShade="D9"/>
          </w:tcPr>
          <w:p w14:paraId="63DD3D1C" w14:textId="77777777" w:rsidR="008C7CE3" w:rsidRPr="00E168C1"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397E512F" w14:textId="77777777" w:rsidR="008C7CE3" w:rsidRPr="00281ECC" w:rsidRDefault="008C7CE3" w:rsidP="0010476C">
            <w:pPr>
              <w:pStyle w:val="Default"/>
              <w:spacing w:before="70" w:after="70"/>
              <w:rPr>
                <w:rFonts w:asciiTheme="majorHAnsi" w:hAnsiTheme="majorHAnsi" w:cstheme="majorHAnsi"/>
                <w:color w:val="000000" w:themeColor="text1"/>
                <w:sz w:val="20"/>
                <w:szCs w:val="20"/>
              </w:rPr>
            </w:pPr>
          </w:p>
        </w:tc>
      </w:tr>
      <w:tr w:rsidR="008C7CE3" w:rsidRPr="001C7C27" w:rsidDel="001C7C27" w14:paraId="7DCE1DE3" w14:textId="77777777" w:rsidTr="008C7CE3">
        <w:tblPrEx>
          <w:tblCellMar>
            <w:left w:w="108" w:type="dxa"/>
            <w:right w:w="108" w:type="dxa"/>
          </w:tblCellMar>
        </w:tblPrEx>
        <w:tc>
          <w:tcPr>
            <w:tcW w:w="3539" w:type="dxa"/>
            <w:shd w:val="clear" w:color="auto" w:fill="D9D9D9" w:themeFill="background1" w:themeFillShade="D9"/>
          </w:tcPr>
          <w:p w14:paraId="3AB7EA1F" w14:textId="77777777"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14:paraId="3C9D68E6" w14:textId="77777777" w:rsidR="008C7CE3" w:rsidRPr="001C7C27" w:rsidDel="001C7C27" w:rsidRDefault="008C7CE3" w:rsidP="0010476C">
            <w:pPr>
              <w:pStyle w:val="Default"/>
              <w:spacing w:before="70" w:after="70"/>
              <w:rPr>
                <w:rFonts w:asciiTheme="majorHAnsi" w:hAnsiTheme="majorHAnsi" w:cstheme="majorHAnsi"/>
                <w:color w:val="000000" w:themeColor="text1"/>
                <w:sz w:val="20"/>
                <w:szCs w:val="20"/>
              </w:rPr>
            </w:pPr>
          </w:p>
        </w:tc>
      </w:tr>
      <w:tr w:rsidR="008C7CE3" w:rsidRPr="00E168C1" w14:paraId="3F322E7B" w14:textId="77777777" w:rsidTr="008C7CE3">
        <w:tblPrEx>
          <w:tblCellMar>
            <w:left w:w="108" w:type="dxa"/>
            <w:right w:w="108" w:type="dxa"/>
          </w:tblCellMar>
        </w:tblPrEx>
        <w:tc>
          <w:tcPr>
            <w:tcW w:w="3539" w:type="dxa"/>
            <w:shd w:val="clear" w:color="auto" w:fill="D9D9D9" w:themeFill="background1" w:themeFillShade="D9"/>
          </w:tcPr>
          <w:p w14:paraId="675D819A" w14:textId="77777777"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14:paraId="0941DFC5" w14:textId="77777777" w:rsidR="008C7CE3" w:rsidRPr="00E168C1" w:rsidRDefault="008C7CE3" w:rsidP="0010476C">
            <w:pPr>
              <w:pStyle w:val="Default"/>
              <w:spacing w:before="70" w:after="70"/>
              <w:rPr>
                <w:rFonts w:asciiTheme="majorHAnsi" w:hAnsiTheme="majorHAnsi" w:cstheme="majorHAnsi"/>
                <w:color w:val="000000" w:themeColor="text1"/>
                <w:sz w:val="20"/>
                <w:szCs w:val="20"/>
              </w:rPr>
            </w:pPr>
          </w:p>
        </w:tc>
      </w:tr>
    </w:tbl>
    <w:p w14:paraId="032DFB14" w14:textId="77777777" w:rsidR="00056949" w:rsidRDefault="00056949" w:rsidP="00E168C1">
      <w:pPr>
        <w:pStyle w:val="BodyText"/>
        <w:spacing w:after="0"/>
        <w:rPr>
          <w:rFonts w:ascii="Times New Roman" w:hAnsi="Times New Roman"/>
          <w:sz w:val="2"/>
        </w:rPr>
      </w:pPr>
    </w:p>
    <w:p w14:paraId="1605F24E" w14:textId="77777777" w:rsidR="00056949" w:rsidRDefault="00056949" w:rsidP="00E168C1">
      <w:pPr>
        <w:pStyle w:val="BodyText"/>
        <w:spacing w:after="0"/>
        <w:rPr>
          <w:rFonts w:ascii="Times New Roman" w:hAnsi="Times New Roman"/>
          <w:sz w:val="2"/>
        </w:rPr>
      </w:pPr>
    </w:p>
    <w:p w14:paraId="7D2D4B1D" w14:textId="77777777" w:rsidR="00056949" w:rsidRDefault="00056949" w:rsidP="00E168C1">
      <w:pPr>
        <w:pStyle w:val="BodyText"/>
        <w:spacing w:after="0"/>
        <w:rPr>
          <w:rFonts w:ascii="Times New Roman" w:hAnsi="Times New Roman"/>
          <w:sz w:val="2"/>
        </w:rPr>
      </w:pPr>
    </w:p>
    <w:p w14:paraId="4DA791E4" w14:textId="77777777" w:rsidR="00056949" w:rsidRDefault="00EE306E" w:rsidP="00E168C1">
      <w:pPr>
        <w:pStyle w:val="BodyText"/>
        <w:spacing w:after="0"/>
        <w:rPr>
          <w:rFonts w:ascii="Times New Roman" w:hAnsi="Times New Roman"/>
          <w:sz w:val="2"/>
        </w:rPr>
      </w:pPr>
      <w:r>
        <w:rPr>
          <w:noProof/>
          <w:lang w:eastAsia="en-AU"/>
        </w:rPr>
        <w:drawing>
          <wp:anchor distT="0" distB="0" distL="114300" distR="114300" simplePos="0" relativeHeight="251659776" behindDoc="1" locked="0" layoutInCell="1" allowOverlap="1" wp14:anchorId="28FEB763" wp14:editId="4ECE2389">
            <wp:simplePos x="0" y="0"/>
            <wp:positionH relativeFrom="page">
              <wp:posOffset>9003030</wp:posOffset>
            </wp:positionH>
            <wp:positionV relativeFrom="page">
              <wp:posOffset>3914775</wp:posOffset>
            </wp:positionV>
            <wp:extent cx="2175456" cy="412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800" behindDoc="1" locked="0" layoutInCell="1" allowOverlap="1" wp14:anchorId="55361F0D" wp14:editId="18521F39">
            <wp:simplePos x="0" y="0"/>
            <wp:positionH relativeFrom="page">
              <wp:posOffset>9155430</wp:posOffset>
            </wp:positionH>
            <wp:positionV relativeFrom="page">
              <wp:posOffset>4067175</wp:posOffset>
            </wp:positionV>
            <wp:extent cx="2175456" cy="4124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94C97F" w14:textId="125B111F" w:rsidR="00B620EA" w:rsidRDefault="005F18F6" w:rsidP="00056949">
      <w:pPr>
        <w:rPr>
          <w:lang w:val="en-AU"/>
        </w:rPr>
      </w:pPr>
      <w:r>
        <w:rPr>
          <w:rFonts w:asciiTheme="majorHAnsi" w:hAnsiTheme="majorHAnsi" w:cstheme="majorHAnsi"/>
          <w:b/>
          <w:i/>
          <w:sz w:val="20"/>
          <w:szCs w:val="20"/>
        </w:rPr>
        <w:t>Application closes at 5pm, Friday 11 October 2019. Late applications will not be considered.</w:t>
      </w:r>
    </w:p>
    <w:p w14:paraId="04AAEFD8" w14:textId="4889E436" w:rsidR="003B6E30" w:rsidRDefault="003B6E30" w:rsidP="003B6E30">
      <w:pPr>
        <w:spacing w:after="0" w:line="240" w:lineRule="auto"/>
        <w:rPr>
          <w:rFonts w:ascii="Times New Roman" w:hAnsi="Times New Roman"/>
          <w:color w:val="3CB6CE"/>
          <w:sz w:val="48"/>
          <w:szCs w:val="32"/>
          <w:lang w:val="en-AU"/>
        </w:rPr>
      </w:pPr>
      <w:bookmarkStart w:id="3" w:name="_Hlk5287721"/>
      <w:r>
        <w:rPr>
          <w:rFonts w:ascii="Times New Roman" w:hAnsi="Times New Roman"/>
          <w:color w:val="003150"/>
          <w:sz w:val="48"/>
          <w:szCs w:val="32"/>
          <w:lang w:val="en-AU"/>
        </w:rPr>
        <w:lastRenderedPageBreak/>
        <w:t xml:space="preserve">Annex 1. </w:t>
      </w:r>
      <w:r w:rsidRPr="003B6E30">
        <w:rPr>
          <w:rFonts w:ascii="Times New Roman" w:hAnsi="Times New Roman"/>
          <w:color w:val="003150"/>
          <w:sz w:val="48"/>
          <w:szCs w:val="32"/>
          <w:lang w:val="en-AU"/>
        </w:rPr>
        <w:t xml:space="preserve">Application Checklist </w:t>
      </w:r>
      <w:r w:rsidRPr="003B6E30">
        <w:rPr>
          <w:rFonts w:ascii="Times New Roman" w:hAnsi="Times New Roman"/>
          <w:color w:val="003150"/>
          <w:sz w:val="48"/>
          <w:szCs w:val="32"/>
          <w:lang w:val="en-AU"/>
        </w:rPr>
        <w:br/>
      </w:r>
      <w:r>
        <w:rPr>
          <w:rFonts w:ascii="Times New Roman" w:hAnsi="Times New Roman"/>
          <w:color w:val="3CB6CE"/>
          <w:sz w:val="48"/>
          <w:szCs w:val="32"/>
          <w:lang w:val="en-AU"/>
        </w:rPr>
        <w:t>Short Course Awards</w:t>
      </w:r>
    </w:p>
    <w:p w14:paraId="2CBFDB94" w14:textId="77777777" w:rsidR="003B6E30" w:rsidRPr="003B6E30" w:rsidRDefault="003B6E30" w:rsidP="003B6E30">
      <w:pPr>
        <w:spacing w:after="0" w:line="240" w:lineRule="auto"/>
        <w:rPr>
          <w:lang w:val="en-AU"/>
        </w:rPr>
      </w:pPr>
    </w:p>
    <w:p w14:paraId="575799C0" w14:textId="77777777"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Before submitting your application please check and ensure you have provided all information and supporting documents listed </w:t>
      </w:r>
      <w:r w:rsidR="00B269DB">
        <w:rPr>
          <w:rFonts w:ascii="Arial" w:eastAsia="Arial" w:hAnsi="Arial"/>
          <w:szCs w:val="20"/>
          <w:lang w:val="en-AU"/>
        </w:rPr>
        <w:t>i</w:t>
      </w:r>
      <w:r w:rsidRPr="003B6E30">
        <w:rPr>
          <w:rFonts w:ascii="Arial" w:eastAsia="Arial" w:hAnsi="Arial"/>
          <w:szCs w:val="20"/>
          <w:lang w:val="en-AU"/>
        </w:rPr>
        <w:t xml:space="preserve">n this checklist. </w:t>
      </w:r>
    </w:p>
    <w:p w14:paraId="56B2448C" w14:textId="77777777"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Place a tick ( </w:t>
      </w:r>
      <w:r w:rsidRPr="003B6E30">
        <w:rPr>
          <w:rFonts w:ascii="Arial" w:eastAsia="Arial" w:hAnsi="Arial"/>
          <w:szCs w:val="20"/>
          <w:lang w:val="en-AU"/>
        </w:rPr>
        <w:sym w:font="Wingdings" w:char="F0FC"/>
      </w:r>
      <w:r w:rsidRPr="003B6E30">
        <w:rPr>
          <w:rFonts w:ascii="Arial" w:eastAsia="Arial" w:hAnsi="Arial"/>
          <w:szCs w:val="20"/>
          <w:lang w:val="en-AU"/>
        </w:rPr>
        <w:t xml:space="preserve"> ) in the box where you have provided information and support documentations: </w:t>
      </w:r>
    </w:p>
    <w:p w14:paraId="0FFC9AFC"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Completed application form with your signature and a clearly written project plan</w:t>
      </w:r>
    </w:p>
    <w:p w14:paraId="68D26D24"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Application endorsed by your employer (signed and stamped</w:t>
      </w:r>
      <w:r w:rsidR="00ED2556">
        <w:rPr>
          <w:rFonts w:ascii="Arial" w:eastAsia="Arial" w:hAnsi="Arial"/>
          <w:szCs w:val="20"/>
          <w:lang w:val="en-AU"/>
        </w:rPr>
        <w:t xml:space="preserve"> by head of department/organisation</w:t>
      </w:r>
      <w:r w:rsidRPr="003B6E30">
        <w:rPr>
          <w:rFonts w:ascii="Arial" w:eastAsia="Arial" w:hAnsi="Arial"/>
          <w:szCs w:val="20"/>
          <w:lang w:val="en-AU"/>
        </w:rPr>
        <w:t>)</w:t>
      </w:r>
    </w:p>
    <w:p w14:paraId="6BB1F5BC" w14:textId="4951182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passport biodata page is attached (if </w:t>
      </w:r>
      <w:proofErr w:type="gramStart"/>
      <w:r w:rsidRPr="003B6E30">
        <w:rPr>
          <w:rFonts w:ascii="Arial" w:eastAsia="Arial" w:hAnsi="Arial"/>
          <w:szCs w:val="20"/>
          <w:lang w:val="en-AU"/>
        </w:rPr>
        <w:t>you  have</w:t>
      </w:r>
      <w:proofErr w:type="gramEnd"/>
      <w:r w:rsidRPr="003B6E30">
        <w:rPr>
          <w:rFonts w:ascii="Arial" w:eastAsia="Arial" w:hAnsi="Arial"/>
          <w:szCs w:val="20"/>
          <w:lang w:val="en-AU"/>
        </w:rPr>
        <w:t xml:space="preserve"> one) </w:t>
      </w:r>
    </w:p>
    <w:p w14:paraId="252D3093"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PNG National Identification (NID) Card </w:t>
      </w:r>
      <w:r w:rsidR="00ED2556">
        <w:rPr>
          <w:rFonts w:ascii="Arial" w:eastAsia="Arial" w:hAnsi="Arial"/>
          <w:szCs w:val="20"/>
          <w:lang w:val="en-AU"/>
        </w:rPr>
        <w:t>is attached (if you already have one)</w:t>
      </w:r>
    </w:p>
    <w:p w14:paraId="51AD33DE" w14:textId="6B3B8716"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NID </w:t>
      </w:r>
      <w:r w:rsidR="007C2100">
        <w:rPr>
          <w:rFonts w:ascii="Arial" w:eastAsia="Arial" w:hAnsi="Arial"/>
          <w:szCs w:val="20"/>
          <w:lang w:val="en-AU"/>
        </w:rPr>
        <w:t xml:space="preserve">issued </w:t>
      </w:r>
      <w:r w:rsidR="00ED2556">
        <w:rPr>
          <w:rFonts w:ascii="Arial" w:eastAsia="Arial" w:hAnsi="Arial"/>
          <w:szCs w:val="20"/>
          <w:lang w:val="en-AU"/>
        </w:rPr>
        <w:t>Birth C</w:t>
      </w:r>
      <w:r w:rsidRPr="003B6E30">
        <w:rPr>
          <w:rFonts w:ascii="Arial" w:eastAsia="Arial" w:hAnsi="Arial"/>
          <w:szCs w:val="20"/>
          <w:lang w:val="en-AU"/>
        </w:rPr>
        <w:t>ertificate</w:t>
      </w:r>
      <w:r w:rsidR="00ED2556">
        <w:rPr>
          <w:rFonts w:ascii="Arial" w:eastAsia="Arial" w:hAnsi="Arial"/>
          <w:szCs w:val="20"/>
          <w:lang w:val="en-AU"/>
        </w:rPr>
        <w:t xml:space="preserve"> is attached </w:t>
      </w:r>
      <w:r w:rsidR="003B56E9">
        <w:rPr>
          <w:rFonts w:ascii="Arial" w:eastAsia="Arial" w:hAnsi="Arial"/>
          <w:szCs w:val="20"/>
          <w:lang w:val="en-AU"/>
        </w:rPr>
        <w:t>(</w:t>
      </w:r>
      <w:r w:rsidR="00ED2556">
        <w:rPr>
          <w:rFonts w:ascii="Arial" w:eastAsia="Arial" w:hAnsi="Arial"/>
          <w:szCs w:val="20"/>
          <w:lang w:val="en-AU"/>
        </w:rPr>
        <w:t>if you have one</w:t>
      </w:r>
      <w:r w:rsidR="003B56E9">
        <w:rPr>
          <w:rFonts w:ascii="Arial" w:eastAsia="Arial" w:hAnsi="Arial"/>
          <w:szCs w:val="20"/>
          <w:lang w:val="en-AU"/>
        </w:rPr>
        <w:t>). Note that</w:t>
      </w:r>
      <w:r w:rsidR="00317616">
        <w:rPr>
          <w:rFonts w:ascii="Arial" w:eastAsia="Arial" w:hAnsi="Arial"/>
          <w:szCs w:val="20"/>
          <w:lang w:val="en-AU"/>
        </w:rPr>
        <w:t xml:space="preserve"> </w:t>
      </w:r>
      <w:r w:rsidR="00FE3925">
        <w:rPr>
          <w:rFonts w:ascii="Arial" w:eastAsia="Arial" w:hAnsi="Arial"/>
          <w:szCs w:val="20"/>
          <w:lang w:val="en-AU"/>
        </w:rPr>
        <w:t>the old blue birth certificate will no longer be accepted</w:t>
      </w:r>
    </w:p>
    <w:p w14:paraId="7CABBBE3" w14:textId="7AF5A197" w:rsidR="003B6E30" w:rsidRPr="003B6E30" w:rsidRDefault="00ED255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Copy of your D</w:t>
      </w:r>
      <w:r w:rsidR="003B6E30" w:rsidRPr="003B6E30">
        <w:rPr>
          <w:rFonts w:ascii="Arial" w:eastAsia="Arial" w:hAnsi="Arial"/>
          <w:szCs w:val="20"/>
          <w:lang w:val="en-AU"/>
        </w:rPr>
        <w:t xml:space="preserve">river’s </w:t>
      </w:r>
      <w:r>
        <w:rPr>
          <w:rFonts w:ascii="Arial" w:eastAsia="Arial" w:hAnsi="Arial"/>
          <w:szCs w:val="20"/>
          <w:lang w:val="en-AU"/>
        </w:rPr>
        <w:t>L</w:t>
      </w:r>
      <w:r w:rsidR="003B6E30" w:rsidRPr="003B6E30">
        <w:rPr>
          <w:rFonts w:ascii="Arial" w:eastAsia="Arial" w:hAnsi="Arial"/>
          <w:szCs w:val="20"/>
          <w:lang w:val="en-AU"/>
        </w:rPr>
        <w:t>icence</w:t>
      </w:r>
      <w:r>
        <w:rPr>
          <w:rFonts w:ascii="Arial" w:eastAsia="Arial" w:hAnsi="Arial"/>
          <w:szCs w:val="20"/>
          <w:lang w:val="en-AU"/>
        </w:rPr>
        <w:t xml:space="preserve"> is attached (if </w:t>
      </w:r>
      <w:proofErr w:type="gramStart"/>
      <w:r>
        <w:rPr>
          <w:rFonts w:ascii="Arial" w:eastAsia="Arial" w:hAnsi="Arial"/>
          <w:szCs w:val="20"/>
          <w:lang w:val="en-AU"/>
        </w:rPr>
        <w:t>you  have</w:t>
      </w:r>
      <w:proofErr w:type="gramEnd"/>
      <w:r>
        <w:rPr>
          <w:rFonts w:ascii="Arial" w:eastAsia="Arial" w:hAnsi="Arial"/>
          <w:szCs w:val="20"/>
          <w:lang w:val="en-AU"/>
        </w:rPr>
        <w:t xml:space="preserve"> one)</w:t>
      </w:r>
    </w:p>
    <w:p w14:paraId="6353F769"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Certified copy of your highest qualification as mentioned in your application is attached </w:t>
      </w:r>
    </w:p>
    <w:p w14:paraId="27477267"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updated </w:t>
      </w:r>
      <w:r w:rsidRPr="003B6E30">
        <w:rPr>
          <w:rFonts w:ascii="Arial" w:eastAsia="Arial" w:hAnsi="Arial"/>
          <w:szCs w:val="20"/>
          <w:lang w:val="en-AU"/>
        </w:rPr>
        <w:t>Curriculum Vitae (CV)</w:t>
      </w:r>
      <w:r w:rsidR="00ED2556">
        <w:rPr>
          <w:rFonts w:ascii="Arial" w:eastAsia="Arial" w:hAnsi="Arial"/>
          <w:szCs w:val="20"/>
          <w:lang w:val="en-AU"/>
        </w:rPr>
        <w:t xml:space="preserve"> is attached </w:t>
      </w:r>
    </w:p>
    <w:p w14:paraId="7AFCAB89" w14:textId="77777777" w:rsidR="00ED2556" w:rsidRDefault="003B6E30" w:rsidP="00ED2556">
      <w:pPr>
        <w:numPr>
          <w:ilvl w:val="0"/>
          <w:numId w:val="14"/>
        </w:numPr>
        <w:spacing w:after="160" w:line="259" w:lineRule="auto"/>
        <w:contextualSpacing/>
        <w:rPr>
          <w:rFonts w:ascii="Arial" w:eastAsia="Arial" w:hAnsi="Arial"/>
          <w:szCs w:val="20"/>
          <w:lang w:val="en-AU"/>
        </w:rPr>
      </w:pPr>
      <w:r w:rsidRPr="003B6E30">
        <w:rPr>
          <w:rFonts w:ascii="Arial" w:eastAsia="Arial" w:hAnsi="Arial"/>
          <w:szCs w:val="20"/>
          <w:lang w:val="en-AU"/>
        </w:rPr>
        <w:t>Copy of your Job Description (JD)</w:t>
      </w:r>
      <w:r w:rsidR="00ED2556">
        <w:rPr>
          <w:rFonts w:ascii="Arial" w:eastAsia="Arial" w:hAnsi="Arial"/>
          <w:szCs w:val="20"/>
          <w:lang w:val="en-AU"/>
        </w:rPr>
        <w:t xml:space="preserve"> is attached</w:t>
      </w:r>
    </w:p>
    <w:p w14:paraId="4A4DA9F8" w14:textId="77777777" w:rsidR="00ED2556" w:rsidRPr="00ED2556" w:rsidRDefault="00ED2556" w:rsidP="00706256">
      <w:pPr>
        <w:spacing w:after="160" w:line="259" w:lineRule="auto"/>
        <w:ind w:left="360"/>
        <w:contextualSpacing/>
        <w:rPr>
          <w:rFonts w:ascii="Arial" w:eastAsia="Arial" w:hAnsi="Arial"/>
          <w:szCs w:val="20"/>
          <w:lang w:val="en-AU"/>
        </w:rPr>
      </w:pPr>
    </w:p>
    <w:p w14:paraId="207E6B08"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recent Performance Appraisal </w:t>
      </w:r>
      <w:r w:rsidR="00706256">
        <w:rPr>
          <w:rFonts w:ascii="Arial" w:eastAsia="Arial" w:hAnsi="Arial"/>
          <w:szCs w:val="20"/>
          <w:lang w:val="en-AU"/>
        </w:rPr>
        <w:t xml:space="preserve">is attached </w:t>
      </w:r>
      <w:r w:rsidRPr="003B6E30">
        <w:rPr>
          <w:rFonts w:ascii="Arial" w:eastAsia="Arial" w:hAnsi="Arial"/>
          <w:szCs w:val="20"/>
          <w:lang w:val="en-AU"/>
        </w:rPr>
        <w:t>(if you do not have one, a reference from your current employer will suffice)</w:t>
      </w:r>
    </w:p>
    <w:p w14:paraId="2CDCE6E0" w14:textId="77777777" w:rsidR="00023D7D" w:rsidRDefault="00023D7D"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 xml:space="preserve">Business </w:t>
      </w:r>
      <w:r w:rsidRPr="003B6E30">
        <w:rPr>
          <w:rFonts w:ascii="Arial" w:eastAsia="Arial" w:hAnsi="Arial"/>
          <w:szCs w:val="20"/>
          <w:lang w:val="en-AU"/>
        </w:rPr>
        <w:t>profile and copy of business IPA registration certificate attached (if you have been asked to provide in the application)</w:t>
      </w:r>
    </w:p>
    <w:p w14:paraId="3191F877" w14:textId="77777777" w:rsidR="003B6E30" w:rsidRDefault="00FE1B0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You meet the</w:t>
      </w:r>
      <w:r w:rsidR="00023D7D">
        <w:rPr>
          <w:rFonts w:ascii="Arial" w:eastAsia="Arial" w:hAnsi="Arial"/>
          <w:szCs w:val="20"/>
          <w:lang w:val="en-AU"/>
        </w:rPr>
        <w:t xml:space="preserve"> following Eligibility Criteria </w:t>
      </w:r>
    </w:p>
    <w:p w14:paraId="47F5C5F2"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minimum of 18 years of age at the time of co</w:t>
      </w:r>
      <w:r>
        <w:rPr>
          <w:rFonts w:ascii="Arial" w:eastAsia="Calibri" w:hAnsi="Arial" w:cs="Arial"/>
          <w:i/>
          <w:iCs/>
          <w:color w:val="000000"/>
          <w:sz w:val="20"/>
          <w:szCs w:val="20"/>
          <w:lang w:eastAsia="en-AU"/>
        </w:rPr>
        <w:t>mmencing the Short Course Award</w:t>
      </w:r>
    </w:p>
    <w:p w14:paraId="3AB7B127"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3413EFA6"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w:t>
      </w:r>
      <w:r>
        <w:rPr>
          <w:rFonts w:ascii="Arial" w:eastAsia="Calibri" w:hAnsi="Arial" w:cs="Arial"/>
          <w:i/>
          <w:iCs/>
          <w:color w:val="000000"/>
          <w:sz w:val="20"/>
          <w:szCs w:val="20"/>
          <w:lang w:eastAsia="en-AU"/>
        </w:rPr>
        <w:t>om their country of citizenship</w:t>
      </w:r>
    </w:p>
    <w:p w14:paraId="7BDD7BE8" w14:textId="77777777" w:rsidR="00023D7D" w:rsidRPr="00500457"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7AE773DB"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w:t>
      </w:r>
      <w:r>
        <w:rPr>
          <w:rFonts w:ascii="Arial" w:eastAsia="Calibri" w:hAnsi="Arial" w:cs="Arial"/>
          <w:i/>
          <w:iCs/>
          <w:color w:val="000000"/>
          <w:sz w:val="20"/>
          <w:szCs w:val="20"/>
          <w:lang w:eastAsia="en-AU"/>
        </w:rPr>
        <w:t>g military personnel</w:t>
      </w:r>
    </w:p>
    <w:p w14:paraId="1C548D13"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72B4D6C2"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14:paraId="1E9FCDE9"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73AB19D1"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have satisfied any specific criteria established by the Program Area or the government of the applicant’s country of citizenship (e.g. having worked a certain number of </w:t>
      </w:r>
      <w:r>
        <w:rPr>
          <w:rFonts w:ascii="Arial" w:eastAsia="Calibri" w:hAnsi="Arial" w:cs="Arial"/>
          <w:i/>
          <w:iCs/>
          <w:color w:val="000000"/>
          <w:sz w:val="20"/>
          <w:szCs w:val="20"/>
          <w:lang w:eastAsia="en-AU"/>
        </w:rPr>
        <w:t>years in an appropriate sector)</w:t>
      </w:r>
    </w:p>
    <w:p w14:paraId="060A4D48" w14:textId="77777777" w:rsidR="00023D7D" w:rsidRPr="005029DC"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54437B6D"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w:t>
      </w:r>
      <w:r w:rsidRPr="0025077F">
        <w:rPr>
          <w:rFonts w:ascii="Arial" w:eastAsia="Calibri" w:hAnsi="Arial" w:cs="Arial"/>
          <w:i/>
          <w:iCs/>
          <w:color w:val="000000"/>
          <w:sz w:val="20"/>
          <w:szCs w:val="20"/>
          <w:lang w:eastAsia="en-AU"/>
        </w:rPr>
        <w:lastRenderedPageBreak/>
        <w:t xml:space="preserve">This may not be known until Program Areas request a placement at selected institutions) </w:t>
      </w:r>
    </w:p>
    <w:p w14:paraId="3BE2EE3F"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0BDAC513"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be able to satisfy all requirements of the Department of Home Affairs to hold a Student Visa. This may mean that the Program Area will need to withdraw an award offer if the recipient cannot satisfy the visa requirements </w:t>
      </w:r>
    </w:p>
    <w:p w14:paraId="62C729BD"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0D992E93" w14:textId="77777777" w:rsidR="00023D7D" w:rsidRPr="00023D7D"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w:t>
      </w:r>
      <w:r>
        <w:rPr>
          <w:rFonts w:ascii="Arial" w:eastAsia="Calibri" w:hAnsi="Arial" w:cs="Arial"/>
          <w:i/>
          <w:iCs/>
          <w:color w:val="000000"/>
          <w:sz w:val="20"/>
          <w:szCs w:val="20"/>
          <w:lang w:eastAsia="en-AU"/>
        </w:rPr>
        <w:t>erly and transparently managed.</w:t>
      </w:r>
    </w:p>
    <w:p w14:paraId="489C7AFE" w14:textId="77777777" w:rsidR="003B6E30" w:rsidRPr="003B6E30" w:rsidRDefault="003B6E30" w:rsidP="003B6E30">
      <w:pPr>
        <w:spacing w:after="160" w:line="259" w:lineRule="auto"/>
        <w:ind w:left="720"/>
        <w:rPr>
          <w:rFonts w:ascii="Arial" w:eastAsia="Arial" w:hAnsi="Arial"/>
          <w:szCs w:val="20"/>
          <w:lang w:val="en-AU"/>
        </w:rPr>
      </w:pPr>
    </w:p>
    <w:p w14:paraId="362747F4" w14:textId="77777777" w:rsidR="003B6E30" w:rsidRDefault="003B6E30">
      <w:pPr>
        <w:spacing w:after="0" w:line="240" w:lineRule="auto"/>
        <w:rPr>
          <w:lang w:val="en-AU"/>
        </w:rPr>
      </w:pPr>
    </w:p>
    <w:bookmarkEnd w:id="3"/>
    <w:p w14:paraId="1C0021C7" w14:textId="77777777" w:rsidR="00056949" w:rsidRPr="00056949" w:rsidRDefault="00056949" w:rsidP="00056949">
      <w:pPr>
        <w:rPr>
          <w:lang w:val="en-AU"/>
        </w:rPr>
      </w:pPr>
    </w:p>
    <w:sectPr w:rsidR="00056949" w:rsidRPr="00056949" w:rsidSect="00E168C1">
      <w:footerReference w:type="default" r:id="rId13"/>
      <w:headerReference w:type="first" r:id="rId14"/>
      <w:footerReference w:type="first" r:id="rId15"/>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69A46" w14:textId="77777777" w:rsidR="00475CBE" w:rsidRDefault="00475CBE" w:rsidP="00070A89">
      <w:r>
        <w:separator/>
      </w:r>
    </w:p>
  </w:endnote>
  <w:endnote w:type="continuationSeparator" w:id="0">
    <w:p w14:paraId="575AE195" w14:textId="77777777" w:rsidR="00475CBE" w:rsidRDefault="00475CBE"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C835E" w14:textId="5335CE87" w:rsidR="00E251D4" w:rsidRPr="00487D3E" w:rsidRDefault="00E251D4" w:rsidP="00E251D4">
    <w:pPr>
      <w:pStyle w:val="Default"/>
      <w:jc w:val="right"/>
      <w:rPr>
        <w:szCs w:val="16"/>
      </w:rPr>
    </w:pPr>
    <w:r>
      <w:rPr>
        <w:rFonts w:ascii="Times New Roman" w:eastAsiaTheme="minorHAnsi" w:hAnsi="Times New Roman" w:cs="Times New Roman"/>
        <w:color w:val="003150" w:themeColor="text2"/>
        <w:spacing w:val="-1"/>
        <w:sz w:val="16"/>
        <w:szCs w:val="16"/>
        <w:lang w:val="en-AU"/>
      </w:rPr>
      <w:t>2019</w:t>
    </w:r>
    <w:r w:rsidRPr="00487D3E">
      <w:rPr>
        <w:rFonts w:ascii="Times New Roman" w:eastAsiaTheme="minorHAnsi" w:hAnsi="Times New Roman" w:cs="Times New Roman"/>
        <w:color w:val="003150" w:themeColor="text2"/>
        <w:spacing w:val="-1"/>
        <w:sz w:val="16"/>
        <w:szCs w:val="16"/>
        <w:lang w:val="en-AU"/>
      </w:rPr>
      <w:t xml:space="preserve"> Application Form for Government of Papua New Guinea</w:t>
    </w:r>
    <w:r>
      <w:rPr>
        <w:rFonts w:ascii="Times New Roman" w:eastAsiaTheme="minorHAnsi" w:hAnsi="Times New Roman" w:cs="Times New Roman"/>
        <w:color w:val="003150" w:themeColor="text2"/>
        <w:spacing w:val="-1"/>
        <w:sz w:val="16"/>
        <w:szCs w:val="16"/>
        <w:lang w:val="en-AU"/>
      </w:rPr>
      <w:t xml:space="preserve"> </w:t>
    </w:r>
    <w:r w:rsidRPr="00487D3E">
      <w:rPr>
        <w:rFonts w:ascii="Times New Roman" w:eastAsiaTheme="minorHAnsi" w:hAnsi="Times New Roman" w:cs="Times New Roman"/>
        <w:color w:val="003150" w:themeColor="text2"/>
        <w:spacing w:val="-1"/>
        <w:sz w:val="16"/>
        <w:szCs w:val="16"/>
        <w:lang w:val="en-AU"/>
      </w:rPr>
      <w:t xml:space="preserve">(PNG) </w:t>
    </w:r>
    <w:r w:rsidR="005D7D09">
      <w:rPr>
        <w:rFonts w:ascii="Times New Roman" w:eastAsiaTheme="minorHAnsi" w:hAnsi="Times New Roman" w:cs="Times New Roman"/>
        <w:color w:val="003150" w:themeColor="text2"/>
        <w:spacing w:val="-1"/>
        <w:sz w:val="16"/>
        <w:szCs w:val="16"/>
        <w:lang w:val="en-AU"/>
      </w:rPr>
      <w:t>Applicants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EFB24" w14:textId="77777777" w:rsidR="003A58E7" w:rsidRPr="00487D3E" w:rsidRDefault="003A58E7" w:rsidP="003A58E7">
    <w:pPr>
      <w:pStyle w:val="Default"/>
      <w:jc w:val="right"/>
      <w:rPr>
        <w:szCs w:val="16"/>
      </w:rPr>
    </w:pPr>
    <w:r>
      <w:rPr>
        <w:rFonts w:ascii="Times New Roman" w:eastAsiaTheme="minorHAnsi" w:hAnsi="Times New Roman" w:cs="Times New Roman"/>
        <w:color w:val="003150" w:themeColor="text2"/>
        <w:spacing w:val="-1"/>
        <w:sz w:val="16"/>
        <w:szCs w:val="16"/>
        <w:lang w:val="en-AU"/>
      </w:rPr>
      <w:t>2019</w:t>
    </w:r>
    <w:r w:rsidRPr="00487D3E">
      <w:rPr>
        <w:rFonts w:ascii="Times New Roman" w:eastAsiaTheme="minorHAnsi" w:hAnsi="Times New Roman" w:cs="Times New Roman"/>
        <w:color w:val="003150" w:themeColor="text2"/>
        <w:spacing w:val="-1"/>
        <w:sz w:val="16"/>
        <w:szCs w:val="16"/>
        <w:lang w:val="en-AU"/>
      </w:rPr>
      <w:t xml:space="preserve"> Application Form for Government of Papua New Guinea</w:t>
    </w:r>
    <w:r>
      <w:rPr>
        <w:rFonts w:ascii="Times New Roman" w:eastAsiaTheme="minorHAnsi" w:hAnsi="Times New Roman" w:cs="Times New Roman"/>
        <w:color w:val="003150" w:themeColor="text2"/>
        <w:spacing w:val="-1"/>
        <w:sz w:val="16"/>
        <w:szCs w:val="16"/>
        <w:lang w:val="en-AU"/>
      </w:rPr>
      <w:t xml:space="preserve"> </w:t>
    </w:r>
    <w:r w:rsidRPr="00487D3E">
      <w:rPr>
        <w:rFonts w:ascii="Times New Roman" w:eastAsiaTheme="minorHAnsi" w:hAnsi="Times New Roman" w:cs="Times New Roman"/>
        <w:color w:val="003150" w:themeColor="text2"/>
        <w:spacing w:val="-1"/>
        <w:sz w:val="16"/>
        <w:szCs w:val="16"/>
        <w:lang w:val="en-AU"/>
      </w:rPr>
      <w:t xml:space="preserve">(PNG)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048E2" w14:textId="77777777" w:rsidR="00475CBE" w:rsidRDefault="00475CBE" w:rsidP="00070A89">
      <w:r>
        <w:separator/>
      </w:r>
    </w:p>
  </w:footnote>
  <w:footnote w:type="continuationSeparator" w:id="0">
    <w:p w14:paraId="6422F536" w14:textId="77777777" w:rsidR="00475CBE" w:rsidRDefault="00475CBE"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F9AE" w14:textId="77777777" w:rsidR="00DC2982" w:rsidRDefault="00281E4D" w:rsidP="00523C55">
    <w:pPr>
      <w:pStyle w:val="Header"/>
    </w:pPr>
    <w:r>
      <w:rPr>
        <w:noProof/>
        <w:lang w:eastAsia="en-AU"/>
      </w:rPr>
      <w:drawing>
        <wp:inline distT="0" distB="0" distL="0" distR="0" wp14:anchorId="6F220387" wp14:editId="06EE3FBE">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14:paraId="37A73325" w14:textId="77777777" w:rsidR="00281E4D" w:rsidRDefault="00281E4D" w:rsidP="00523C55">
    <w:pPr>
      <w:pStyle w:val="Header"/>
    </w:pPr>
  </w:p>
  <w:p w14:paraId="2461EF5B" w14:textId="77777777" w:rsidR="00281E4D" w:rsidRPr="00523C55" w:rsidRDefault="00281E4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949"/>
    <w:rsid w:val="0006700F"/>
    <w:rsid w:val="00070A89"/>
    <w:rsid w:val="000736C3"/>
    <w:rsid w:val="00076F93"/>
    <w:rsid w:val="000772A0"/>
    <w:rsid w:val="00080023"/>
    <w:rsid w:val="00081855"/>
    <w:rsid w:val="00095E41"/>
    <w:rsid w:val="0009792E"/>
    <w:rsid w:val="000A0369"/>
    <w:rsid w:val="000A7E40"/>
    <w:rsid w:val="000B3F2B"/>
    <w:rsid w:val="000B6C00"/>
    <w:rsid w:val="000C5AA5"/>
    <w:rsid w:val="000D1D50"/>
    <w:rsid w:val="000D4CA0"/>
    <w:rsid w:val="000D7579"/>
    <w:rsid w:val="000F11FF"/>
    <w:rsid w:val="000F18FE"/>
    <w:rsid w:val="000F28B8"/>
    <w:rsid w:val="000F3766"/>
    <w:rsid w:val="000F7AD1"/>
    <w:rsid w:val="00100A67"/>
    <w:rsid w:val="00102A04"/>
    <w:rsid w:val="00103430"/>
    <w:rsid w:val="001049C3"/>
    <w:rsid w:val="00111F0C"/>
    <w:rsid w:val="0011210F"/>
    <w:rsid w:val="00120042"/>
    <w:rsid w:val="001270B9"/>
    <w:rsid w:val="001450CE"/>
    <w:rsid w:val="00145E2D"/>
    <w:rsid w:val="00146937"/>
    <w:rsid w:val="001555CC"/>
    <w:rsid w:val="0015620C"/>
    <w:rsid w:val="00161F2E"/>
    <w:rsid w:val="00172D0A"/>
    <w:rsid w:val="00174F4C"/>
    <w:rsid w:val="001763D4"/>
    <w:rsid w:val="001812A6"/>
    <w:rsid w:val="0019053A"/>
    <w:rsid w:val="00192FE5"/>
    <w:rsid w:val="001953A8"/>
    <w:rsid w:val="001955C6"/>
    <w:rsid w:val="00196B1B"/>
    <w:rsid w:val="001B1EC2"/>
    <w:rsid w:val="001B3C17"/>
    <w:rsid w:val="001C53CE"/>
    <w:rsid w:val="001C7C27"/>
    <w:rsid w:val="001D07A1"/>
    <w:rsid w:val="001E226B"/>
    <w:rsid w:val="001E3F20"/>
    <w:rsid w:val="001E40C7"/>
    <w:rsid w:val="001E46B0"/>
    <w:rsid w:val="001E66CE"/>
    <w:rsid w:val="001E728B"/>
    <w:rsid w:val="001F488C"/>
    <w:rsid w:val="00200A5D"/>
    <w:rsid w:val="00205606"/>
    <w:rsid w:val="0020750F"/>
    <w:rsid w:val="00221DC2"/>
    <w:rsid w:val="00223506"/>
    <w:rsid w:val="002265B9"/>
    <w:rsid w:val="00235518"/>
    <w:rsid w:val="00236FE7"/>
    <w:rsid w:val="00246887"/>
    <w:rsid w:val="0025077F"/>
    <w:rsid w:val="00252114"/>
    <w:rsid w:val="00252390"/>
    <w:rsid w:val="002552F8"/>
    <w:rsid w:val="002573D5"/>
    <w:rsid w:val="00260BDD"/>
    <w:rsid w:val="002621F8"/>
    <w:rsid w:val="00270926"/>
    <w:rsid w:val="00281E4D"/>
    <w:rsid w:val="002827BD"/>
    <w:rsid w:val="002846E9"/>
    <w:rsid w:val="00286597"/>
    <w:rsid w:val="002A0747"/>
    <w:rsid w:val="002A41E1"/>
    <w:rsid w:val="002B010F"/>
    <w:rsid w:val="002B0724"/>
    <w:rsid w:val="002B3FC9"/>
    <w:rsid w:val="002B521E"/>
    <w:rsid w:val="002B6574"/>
    <w:rsid w:val="002B7A44"/>
    <w:rsid w:val="002D0BFE"/>
    <w:rsid w:val="002D4EB6"/>
    <w:rsid w:val="002D59F6"/>
    <w:rsid w:val="002D7E11"/>
    <w:rsid w:val="002E4C0B"/>
    <w:rsid w:val="00306548"/>
    <w:rsid w:val="00310B4F"/>
    <w:rsid w:val="00310E94"/>
    <w:rsid w:val="00311BD7"/>
    <w:rsid w:val="003131AB"/>
    <w:rsid w:val="00314DE9"/>
    <w:rsid w:val="00317616"/>
    <w:rsid w:val="003217BE"/>
    <w:rsid w:val="00325D43"/>
    <w:rsid w:val="0033024B"/>
    <w:rsid w:val="0033189A"/>
    <w:rsid w:val="00331994"/>
    <w:rsid w:val="00332C78"/>
    <w:rsid w:val="00340BB8"/>
    <w:rsid w:val="00345569"/>
    <w:rsid w:val="00346B3B"/>
    <w:rsid w:val="00346E20"/>
    <w:rsid w:val="00354599"/>
    <w:rsid w:val="00354C50"/>
    <w:rsid w:val="00356A84"/>
    <w:rsid w:val="00362089"/>
    <w:rsid w:val="00363864"/>
    <w:rsid w:val="0036448B"/>
    <w:rsid w:val="00367E95"/>
    <w:rsid w:val="00370C09"/>
    <w:rsid w:val="00371BB6"/>
    <w:rsid w:val="00375431"/>
    <w:rsid w:val="00380B80"/>
    <w:rsid w:val="00385A51"/>
    <w:rsid w:val="00386E3C"/>
    <w:rsid w:val="00390DD5"/>
    <w:rsid w:val="0039166C"/>
    <w:rsid w:val="0039189E"/>
    <w:rsid w:val="00394025"/>
    <w:rsid w:val="0039470D"/>
    <w:rsid w:val="003A3D7E"/>
    <w:rsid w:val="003A58E7"/>
    <w:rsid w:val="003B56E9"/>
    <w:rsid w:val="003B6E30"/>
    <w:rsid w:val="003C2ED8"/>
    <w:rsid w:val="003D3B1D"/>
    <w:rsid w:val="003D3CFE"/>
    <w:rsid w:val="003D5DBE"/>
    <w:rsid w:val="003E3FD9"/>
    <w:rsid w:val="003F130D"/>
    <w:rsid w:val="00404841"/>
    <w:rsid w:val="00412059"/>
    <w:rsid w:val="00416B30"/>
    <w:rsid w:val="0042680E"/>
    <w:rsid w:val="00426FC1"/>
    <w:rsid w:val="00427A99"/>
    <w:rsid w:val="0043167F"/>
    <w:rsid w:val="0043214A"/>
    <w:rsid w:val="00432E98"/>
    <w:rsid w:val="00441E79"/>
    <w:rsid w:val="00442A88"/>
    <w:rsid w:val="00447EDD"/>
    <w:rsid w:val="00462D1E"/>
    <w:rsid w:val="004631E5"/>
    <w:rsid w:val="00463259"/>
    <w:rsid w:val="00465398"/>
    <w:rsid w:val="00475CBE"/>
    <w:rsid w:val="00477F66"/>
    <w:rsid w:val="00483A58"/>
    <w:rsid w:val="00487D3E"/>
    <w:rsid w:val="004A0738"/>
    <w:rsid w:val="004A71AC"/>
    <w:rsid w:val="004B074F"/>
    <w:rsid w:val="004B0F60"/>
    <w:rsid w:val="004B66F4"/>
    <w:rsid w:val="004C5F77"/>
    <w:rsid w:val="004D2104"/>
    <w:rsid w:val="004D7F17"/>
    <w:rsid w:val="004E21D7"/>
    <w:rsid w:val="004E2BEC"/>
    <w:rsid w:val="004E7F37"/>
    <w:rsid w:val="00500457"/>
    <w:rsid w:val="005029DC"/>
    <w:rsid w:val="00502FBF"/>
    <w:rsid w:val="00504EDF"/>
    <w:rsid w:val="005106E7"/>
    <w:rsid w:val="00511ADC"/>
    <w:rsid w:val="00511E43"/>
    <w:rsid w:val="0051592F"/>
    <w:rsid w:val="005172ED"/>
    <w:rsid w:val="00523C55"/>
    <w:rsid w:val="005246A9"/>
    <w:rsid w:val="0052667E"/>
    <w:rsid w:val="00535D0F"/>
    <w:rsid w:val="00541509"/>
    <w:rsid w:val="005475FF"/>
    <w:rsid w:val="00560DE8"/>
    <w:rsid w:val="00565454"/>
    <w:rsid w:val="00566E69"/>
    <w:rsid w:val="0057078D"/>
    <w:rsid w:val="00573267"/>
    <w:rsid w:val="00580DEF"/>
    <w:rsid w:val="00586554"/>
    <w:rsid w:val="005A1E38"/>
    <w:rsid w:val="005A41B4"/>
    <w:rsid w:val="005A4D3A"/>
    <w:rsid w:val="005C17BD"/>
    <w:rsid w:val="005C1FB4"/>
    <w:rsid w:val="005C28F5"/>
    <w:rsid w:val="005C6257"/>
    <w:rsid w:val="005D1CCD"/>
    <w:rsid w:val="005D3BC1"/>
    <w:rsid w:val="005D7D09"/>
    <w:rsid w:val="005E2E21"/>
    <w:rsid w:val="005F18F6"/>
    <w:rsid w:val="005F352B"/>
    <w:rsid w:val="005F7C3E"/>
    <w:rsid w:val="00603A89"/>
    <w:rsid w:val="00604825"/>
    <w:rsid w:val="00607060"/>
    <w:rsid w:val="00613A32"/>
    <w:rsid w:val="00613CA7"/>
    <w:rsid w:val="00615436"/>
    <w:rsid w:val="0061641B"/>
    <w:rsid w:val="00616EBA"/>
    <w:rsid w:val="00625117"/>
    <w:rsid w:val="00627C0A"/>
    <w:rsid w:val="00632C08"/>
    <w:rsid w:val="0063465D"/>
    <w:rsid w:val="006350C3"/>
    <w:rsid w:val="00635994"/>
    <w:rsid w:val="0065258D"/>
    <w:rsid w:val="00653EF7"/>
    <w:rsid w:val="00666F05"/>
    <w:rsid w:val="0067074A"/>
    <w:rsid w:val="00672994"/>
    <w:rsid w:val="00673752"/>
    <w:rsid w:val="00674EA5"/>
    <w:rsid w:val="00687D88"/>
    <w:rsid w:val="00694B8D"/>
    <w:rsid w:val="006A6094"/>
    <w:rsid w:val="006B44A7"/>
    <w:rsid w:val="006B4CED"/>
    <w:rsid w:val="006C0D23"/>
    <w:rsid w:val="006D021C"/>
    <w:rsid w:val="006D15F9"/>
    <w:rsid w:val="006D623F"/>
    <w:rsid w:val="006E549D"/>
    <w:rsid w:val="00706256"/>
    <w:rsid w:val="007069A2"/>
    <w:rsid w:val="00711F40"/>
    <w:rsid w:val="00714EAD"/>
    <w:rsid w:val="00722A83"/>
    <w:rsid w:val="00726AB2"/>
    <w:rsid w:val="00726CA8"/>
    <w:rsid w:val="00731CD5"/>
    <w:rsid w:val="0073366F"/>
    <w:rsid w:val="007420D4"/>
    <w:rsid w:val="00743302"/>
    <w:rsid w:val="007501D3"/>
    <w:rsid w:val="0075177F"/>
    <w:rsid w:val="00752C6B"/>
    <w:rsid w:val="0077153E"/>
    <w:rsid w:val="00771FCD"/>
    <w:rsid w:val="00777EFD"/>
    <w:rsid w:val="00777F83"/>
    <w:rsid w:val="007804AE"/>
    <w:rsid w:val="00781069"/>
    <w:rsid w:val="007812AE"/>
    <w:rsid w:val="00783F79"/>
    <w:rsid w:val="00784E7A"/>
    <w:rsid w:val="00786331"/>
    <w:rsid w:val="00786FCD"/>
    <w:rsid w:val="007B4154"/>
    <w:rsid w:val="007B7B77"/>
    <w:rsid w:val="007C2100"/>
    <w:rsid w:val="007C737F"/>
    <w:rsid w:val="007C7995"/>
    <w:rsid w:val="007D166C"/>
    <w:rsid w:val="007D2AF4"/>
    <w:rsid w:val="007E60DE"/>
    <w:rsid w:val="007E6572"/>
    <w:rsid w:val="007F43BC"/>
    <w:rsid w:val="00803143"/>
    <w:rsid w:val="00807F3C"/>
    <w:rsid w:val="008168B3"/>
    <w:rsid w:val="00820F20"/>
    <w:rsid w:val="00821706"/>
    <w:rsid w:val="00825754"/>
    <w:rsid w:val="00827569"/>
    <w:rsid w:val="00827621"/>
    <w:rsid w:val="008303B8"/>
    <w:rsid w:val="00840467"/>
    <w:rsid w:val="00842203"/>
    <w:rsid w:val="00842D76"/>
    <w:rsid w:val="00843F75"/>
    <w:rsid w:val="0084470A"/>
    <w:rsid w:val="00844C2D"/>
    <w:rsid w:val="00844CF4"/>
    <w:rsid w:val="00846F91"/>
    <w:rsid w:val="00860FF4"/>
    <w:rsid w:val="00861329"/>
    <w:rsid w:val="0086790F"/>
    <w:rsid w:val="00867D88"/>
    <w:rsid w:val="00867F14"/>
    <w:rsid w:val="00875A9A"/>
    <w:rsid w:val="00884FAC"/>
    <w:rsid w:val="00885B01"/>
    <w:rsid w:val="00890FAA"/>
    <w:rsid w:val="008A2099"/>
    <w:rsid w:val="008A27C9"/>
    <w:rsid w:val="008B4EA0"/>
    <w:rsid w:val="008B6D82"/>
    <w:rsid w:val="008B7205"/>
    <w:rsid w:val="008C0CA6"/>
    <w:rsid w:val="008C7CE3"/>
    <w:rsid w:val="008D44AF"/>
    <w:rsid w:val="008E01EA"/>
    <w:rsid w:val="008E04B7"/>
    <w:rsid w:val="008E2FD2"/>
    <w:rsid w:val="008E65C2"/>
    <w:rsid w:val="008E7EE3"/>
    <w:rsid w:val="008F06BD"/>
    <w:rsid w:val="008F1A49"/>
    <w:rsid w:val="008F29DA"/>
    <w:rsid w:val="008F605F"/>
    <w:rsid w:val="009017FE"/>
    <w:rsid w:val="00902A5A"/>
    <w:rsid w:val="00906B54"/>
    <w:rsid w:val="0090746A"/>
    <w:rsid w:val="009332DF"/>
    <w:rsid w:val="009345F1"/>
    <w:rsid w:val="00941C44"/>
    <w:rsid w:val="00947AE6"/>
    <w:rsid w:val="00961072"/>
    <w:rsid w:val="00963319"/>
    <w:rsid w:val="0097624F"/>
    <w:rsid w:val="00976CD4"/>
    <w:rsid w:val="00981D40"/>
    <w:rsid w:val="00983D78"/>
    <w:rsid w:val="00995FB0"/>
    <w:rsid w:val="009A0269"/>
    <w:rsid w:val="009A25B7"/>
    <w:rsid w:val="009B16F7"/>
    <w:rsid w:val="009B2C39"/>
    <w:rsid w:val="009B3153"/>
    <w:rsid w:val="009B4B68"/>
    <w:rsid w:val="009B5B2C"/>
    <w:rsid w:val="009B5DB4"/>
    <w:rsid w:val="009C658A"/>
    <w:rsid w:val="009D0913"/>
    <w:rsid w:val="009D28E8"/>
    <w:rsid w:val="009D6635"/>
    <w:rsid w:val="009E7080"/>
    <w:rsid w:val="009E750F"/>
    <w:rsid w:val="009F1FC6"/>
    <w:rsid w:val="00A01330"/>
    <w:rsid w:val="00A03CF9"/>
    <w:rsid w:val="00A04D96"/>
    <w:rsid w:val="00A0629B"/>
    <w:rsid w:val="00A117D7"/>
    <w:rsid w:val="00A12428"/>
    <w:rsid w:val="00A14D2F"/>
    <w:rsid w:val="00A177A6"/>
    <w:rsid w:val="00A211AC"/>
    <w:rsid w:val="00A22256"/>
    <w:rsid w:val="00A301CF"/>
    <w:rsid w:val="00A32E49"/>
    <w:rsid w:val="00A42123"/>
    <w:rsid w:val="00A46033"/>
    <w:rsid w:val="00A56990"/>
    <w:rsid w:val="00A60866"/>
    <w:rsid w:val="00A60FDC"/>
    <w:rsid w:val="00A61958"/>
    <w:rsid w:val="00A70086"/>
    <w:rsid w:val="00A70EFC"/>
    <w:rsid w:val="00A725A6"/>
    <w:rsid w:val="00A85757"/>
    <w:rsid w:val="00A868B3"/>
    <w:rsid w:val="00A9086D"/>
    <w:rsid w:val="00A90D1B"/>
    <w:rsid w:val="00A922BF"/>
    <w:rsid w:val="00A9284F"/>
    <w:rsid w:val="00A96EB9"/>
    <w:rsid w:val="00A9726A"/>
    <w:rsid w:val="00AA26EE"/>
    <w:rsid w:val="00AA62F5"/>
    <w:rsid w:val="00AB196B"/>
    <w:rsid w:val="00AB453E"/>
    <w:rsid w:val="00AC4998"/>
    <w:rsid w:val="00AC4DF5"/>
    <w:rsid w:val="00AD0D7C"/>
    <w:rsid w:val="00AD4244"/>
    <w:rsid w:val="00AD479B"/>
    <w:rsid w:val="00AE3AD8"/>
    <w:rsid w:val="00AE7967"/>
    <w:rsid w:val="00AF1A46"/>
    <w:rsid w:val="00AF3687"/>
    <w:rsid w:val="00B00315"/>
    <w:rsid w:val="00B010A2"/>
    <w:rsid w:val="00B03AD8"/>
    <w:rsid w:val="00B05767"/>
    <w:rsid w:val="00B07847"/>
    <w:rsid w:val="00B10987"/>
    <w:rsid w:val="00B260FF"/>
    <w:rsid w:val="00B269DB"/>
    <w:rsid w:val="00B30E5D"/>
    <w:rsid w:val="00B32274"/>
    <w:rsid w:val="00B33CBC"/>
    <w:rsid w:val="00B3500B"/>
    <w:rsid w:val="00B406CC"/>
    <w:rsid w:val="00B420AB"/>
    <w:rsid w:val="00B42FE7"/>
    <w:rsid w:val="00B431E1"/>
    <w:rsid w:val="00B620EA"/>
    <w:rsid w:val="00B72974"/>
    <w:rsid w:val="00B72FA0"/>
    <w:rsid w:val="00B7356F"/>
    <w:rsid w:val="00B73B18"/>
    <w:rsid w:val="00B76DFB"/>
    <w:rsid w:val="00B802E0"/>
    <w:rsid w:val="00B80CCB"/>
    <w:rsid w:val="00B835BD"/>
    <w:rsid w:val="00B83934"/>
    <w:rsid w:val="00B8437A"/>
    <w:rsid w:val="00B87306"/>
    <w:rsid w:val="00B947FD"/>
    <w:rsid w:val="00BA3AA2"/>
    <w:rsid w:val="00BB510C"/>
    <w:rsid w:val="00BB55E1"/>
    <w:rsid w:val="00BC093A"/>
    <w:rsid w:val="00BC2984"/>
    <w:rsid w:val="00BC4ACC"/>
    <w:rsid w:val="00BD04B4"/>
    <w:rsid w:val="00BD44B5"/>
    <w:rsid w:val="00BE1EB9"/>
    <w:rsid w:val="00BE3401"/>
    <w:rsid w:val="00BE66EF"/>
    <w:rsid w:val="00BF4482"/>
    <w:rsid w:val="00BF635B"/>
    <w:rsid w:val="00C0069E"/>
    <w:rsid w:val="00C07B34"/>
    <w:rsid w:val="00C2125C"/>
    <w:rsid w:val="00C217A8"/>
    <w:rsid w:val="00C22447"/>
    <w:rsid w:val="00C22763"/>
    <w:rsid w:val="00C237E4"/>
    <w:rsid w:val="00C2613B"/>
    <w:rsid w:val="00C33788"/>
    <w:rsid w:val="00C364C5"/>
    <w:rsid w:val="00C36732"/>
    <w:rsid w:val="00C42327"/>
    <w:rsid w:val="00C43391"/>
    <w:rsid w:val="00C456A4"/>
    <w:rsid w:val="00C45E6A"/>
    <w:rsid w:val="00C46145"/>
    <w:rsid w:val="00C52CFE"/>
    <w:rsid w:val="00C76450"/>
    <w:rsid w:val="00C76EDC"/>
    <w:rsid w:val="00C87EEB"/>
    <w:rsid w:val="00C93024"/>
    <w:rsid w:val="00C94E2A"/>
    <w:rsid w:val="00C96B9B"/>
    <w:rsid w:val="00CA7FC7"/>
    <w:rsid w:val="00CB31F6"/>
    <w:rsid w:val="00CB362D"/>
    <w:rsid w:val="00CB544C"/>
    <w:rsid w:val="00CB60CE"/>
    <w:rsid w:val="00CC3663"/>
    <w:rsid w:val="00CC7BB1"/>
    <w:rsid w:val="00CD2A57"/>
    <w:rsid w:val="00CD4C81"/>
    <w:rsid w:val="00CD50F8"/>
    <w:rsid w:val="00CD5925"/>
    <w:rsid w:val="00CD6BB5"/>
    <w:rsid w:val="00CE31BE"/>
    <w:rsid w:val="00CE364B"/>
    <w:rsid w:val="00CE46CF"/>
    <w:rsid w:val="00CE557A"/>
    <w:rsid w:val="00D01DE5"/>
    <w:rsid w:val="00D01F9C"/>
    <w:rsid w:val="00D02912"/>
    <w:rsid w:val="00D0428E"/>
    <w:rsid w:val="00D10644"/>
    <w:rsid w:val="00D119CE"/>
    <w:rsid w:val="00D1410C"/>
    <w:rsid w:val="00D27F82"/>
    <w:rsid w:val="00D34E66"/>
    <w:rsid w:val="00D416E0"/>
    <w:rsid w:val="00D42022"/>
    <w:rsid w:val="00D4790A"/>
    <w:rsid w:val="00D47A6E"/>
    <w:rsid w:val="00D52F80"/>
    <w:rsid w:val="00D57F79"/>
    <w:rsid w:val="00D6042B"/>
    <w:rsid w:val="00D6546B"/>
    <w:rsid w:val="00D67869"/>
    <w:rsid w:val="00D71643"/>
    <w:rsid w:val="00D71AB9"/>
    <w:rsid w:val="00D726BC"/>
    <w:rsid w:val="00D734D6"/>
    <w:rsid w:val="00D85DF1"/>
    <w:rsid w:val="00D904F0"/>
    <w:rsid w:val="00D91378"/>
    <w:rsid w:val="00D95785"/>
    <w:rsid w:val="00DA19F8"/>
    <w:rsid w:val="00DA515D"/>
    <w:rsid w:val="00DB0C4B"/>
    <w:rsid w:val="00DB455F"/>
    <w:rsid w:val="00DB7727"/>
    <w:rsid w:val="00DB778C"/>
    <w:rsid w:val="00DC2982"/>
    <w:rsid w:val="00DD1408"/>
    <w:rsid w:val="00DD17A1"/>
    <w:rsid w:val="00DD1CFB"/>
    <w:rsid w:val="00DD356D"/>
    <w:rsid w:val="00DE142F"/>
    <w:rsid w:val="00DF3667"/>
    <w:rsid w:val="00DF7BB2"/>
    <w:rsid w:val="00E0169B"/>
    <w:rsid w:val="00E035B0"/>
    <w:rsid w:val="00E14F63"/>
    <w:rsid w:val="00E168C1"/>
    <w:rsid w:val="00E251D4"/>
    <w:rsid w:val="00E352F6"/>
    <w:rsid w:val="00E403BD"/>
    <w:rsid w:val="00E42572"/>
    <w:rsid w:val="00E4660C"/>
    <w:rsid w:val="00E80831"/>
    <w:rsid w:val="00E8209A"/>
    <w:rsid w:val="00E82D2D"/>
    <w:rsid w:val="00E8310F"/>
    <w:rsid w:val="00E83A81"/>
    <w:rsid w:val="00E84012"/>
    <w:rsid w:val="00E90E85"/>
    <w:rsid w:val="00EA0724"/>
    <w:rsid w:val="00EA0B41"/>
    <w:rsid w:val="00EA727B"/>
    <w:rsid w:val="00EA7637"/>
    <w:rsid w:val="00EB23D0"/>
    <w:rsid w:val="00EB6414"/>
    <w:rsid w:val="00EB7FA5"/>
    <w:rsid w:val="00EC2601"/>
    <w:rsid w:val="00EC3E82"/>
    <w:rsid w:val="00ED2556"/>
    <w:rsid w:val="00ED4E35"/>
    <w:rsid w:val="00EE0B84"/>
    <w:rsid w:val="00EE10CA"/>
    <w:rsid w:val="00EE306E"/>
    <w:rsid w:val="00EE5E14"/>
    <w:rsid w:val="00EF308B"/>
    <w:rsid w:val="00EF5789"/>
    <w:rsid w:val="00F053E0"/>
    <w:rsid w:val="00F1389E"/>
    <w:rsid w:val="00F15333"/>
    <w:rsid w:val="00F17245"/>
    <w:rsid w:val="00F20D74"/>
    <w:rsid w:val="00F22645"/>
    <w:rsid w:val="00F37CA3"/>
    <w:rsid w:val="00F5341C"/>
    <w:rsid w:val="00F7393F"/>
    <w:rsid w:val="00F809EA"/>
    <w:rsid w:val="00F825AB"/>
    <w:rsid w:val="00F87F0A"/>
    <w:rsid w:val="00FA5A7B"/>
    <w:rsid w:val="00FB0829"/>
    <w:rsid w:val="00FB1747"/>
    <w:rsid w:val="00FB1BC9"/>
    <w:rsid w:val="00FB303E"/>
    <w:rsid w:val="00FC4DF7"/>
    <w:rsid w:val="00FD282F"/>
    <w:rsid w:val="00FE1B06"/>
    <w:rsid w:val="00FE3925"/>
    <w:rsid w:val="00FF17C2"/>
    <w:rsid w:val="00FF2F4C"/>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BFA7E32"/>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5.xml><?xml version="1.0" encoding="utf-8"?>
<ds:datastoreItem xmlns:ds="http://schemas.openxmlformats.org/officeDocument/2006/customXml" ds:itemID="{8095680F-0295-43FA-9874-43B1A053D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6A_Factsheet_1Column_classic</Template>
  <TotalTime>3</TotalTime>
  <Pages>8</Pages>
  <Words>1872</Words>
  <Characters>10674</Characters>
  <Application>Microsoft Office Word</Application>
  <DocSecurity>4</DocSecurity>
  <Lines>88</Lines>
  <Paragraphs>25</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Philip Kamuga</cp:lastModifiedBy>
  <cp:revision>2</cp:revision>
  <cp:lastPrinted>2019-07-16T01:51:00Z</cp:lastPrinted>
  <dcterms:created xsi:type="dcterms:W3CDTF">2019-08-28T01:51:00Z</dcterms:created>
  <dcterms:modified xsi:type="dcterms:W3CDTF">2019-08-28T01:51:00Z</dcterms:modified>
</cp:coreProperties>
</file>