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C5513" w14:textId="77777777"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Australia Awards</w:t>
      </w:r>
      <w:r w:rsidR="005526E6">
        <w:rPr>
          <w:rFonts w:ascii="Times New Roman" w:hAnsi="Times New Roman" w:cs="Times New Roman"/>
          <w:bCs/>
          <w:color w:val="003150" w:themeColor="text2"/>
          <w:sz w:val="40"/>
          <w:szCs w:val="56"/>
        </w:rPr>
        <w:t xml:space="preserve"> Papua New Guinea</w:t>
      </w:r>
      <w:r w:rsidRPr="00CC3663">
        <w:rPr>
          <w:rFonts w:ascii="Times New Roman" w:hAnsi="Times New Roman" w:cs="Times New Roman"/>
          <w:bCs/>
          <w:color w:val="003150" w:themeColor="text2"/>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14:paraId="7468C6D7" w14:textId="77777777"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D2375C">
        <w:rPr>
          <w:rFonts w:asciiTheme="majorHAnsi" w:hAnsiTheme="majorHAnsi" w:cstheme="majorHAnsi"/>
          <w:b/>
          <w:bCs/>
          <w:color w:val="003150" w:themeColor="text2"/>
          <w:sz w:val="29"/>
          <w:szCs w:val="29"/>
        </w:rPr>
        <w:t>Private</w:t>
      </w:r>
      <w:r w:rsidR="005E5FB1">
        <w:rPr>
          <w:rFonts w:asciiTheme="majorHAnsi" w:hAnsiTheme="majorHAnsi" w:cstheme="majorHAnsi"/>
          <w:b/>
          <w:bCs/>
          <w:color w:val="003150" w:themeColor="text2"/>
          <w:sz w:val="29"/>
          <w:szCs w:val="29"/>
        </w:rPr>
        <w:t xml:space="preserve"> Sector</w:t>
      </w:r>
      <w:r w:rsidR="00D2375C">
        <w:rPr>
          <w:rFonts w:asciiTheme="majorHAnsi" w:hAnsiTheme="majorHAnsi" w:cstheme="majorHAnsi"/>
          <w:b/>
          <w:bCs/>
          <w:color w:val="003150" w:themeColor="text2"/>
          <w:sz w:val="29"/>
          <w:szCs w:val="29"/>
        </w:rPr>
        <w:t xml:space="preserve"> and Civil Society </w:t>
      </w:r>
      <w:r w:rsidR="00B73B18" w:rsidRPr="00E168C1">
        <w:rPr>
          <w:rFonts w:asciiTheme="majorHAnsi" w:hAnsiTheme="majorHAnsi" w:cstheme="majorHAnsi"/>
          <w:b/>
          <w:bCs/>
          <w:color w:val="003150" w:themeColor="text2"/>
          <w:sz w:val="29"/>
          <w:szCs w:val="29"/>
        </w:rPr>
        <w:t>Applicants</w:t>
      </w:r>
    </w:p>
    <w:p w14:paraId="72A11991" w14:textId="77777777"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F446DF" w:rsidRPr="00F446DF">
        <w:rPr>
          <w:rFonts w:asciiTheme="majorHAnsi" w:hAnsiTheme="majorHAnsi" w:cstheme="majorHAnsi"/>
          <w:b/>
          <w:bCs/>
          <w:color w:val="003150" w:themeColor="text2"/>
        </w:rPr>
        <w:t xml:space="preserve"> </w:t>
      </w:r>
      <w:r w:rsidR="00F446DF">
        <w:rPr>
          <w:rFonts w:asciiTheme="majorHAnsi" w:hAnsiTheme="majorHAnsi" w:cstheme="majorHAnsi"/>
          <w:b/>
          <w:bCs/>
          <w:color w:val="003150" w:themeColor="text2"/>
        </w:rPr>
        <w:t>Certificate IV in Agribusiness</w:t>
      </w:r>
    </w:p>
    <w:p w14:paraId="295ECC6F" w14:textId="77777777"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14:paraId="7DF9BA6E"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34D5826F"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3AFD55E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72138E"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6529B1" w14:textId="77777777"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14:paraId="6A95E2B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3D62AC8"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3411A5"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04982B5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27AFB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48DF25F"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02FBCBA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C44435"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07992A6"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34E9CD7E"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0C00442"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701BDD"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3A05C076"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87D3D4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A5ADB4"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19F5478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9B54231"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B904A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40DA73B6"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1C4CD7E"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60C4C5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68C11DD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795E47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6B3AF1"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14:paraId="231611E9"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3A2CFB1"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06AC8B" w14:textId="77777777"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14:paraId="10631D2E"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B9E114"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FC700B" w14:textId="77777777"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14:paraId="4E4D526B" w14:textId="77777777"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63369E"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331B20"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A4584A"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DBFB87" w14:textId="77777777"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14:paraId="027C3053" w14:textId="77777777"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75FADC3"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99D1FA"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19503E"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A282E11" w14:textId="77777777"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14:paraId="1D91E5B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1569413"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7B9864" w14:textId="77777777"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14:paraId="4190ECF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1261F22"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9650A0">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850EAE" w14:textId="77777777"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14:paraId="6FDEED0B"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14:paraId="5A64F557" w14:textId="77777777" w:rsidTr="00FE3925">
        <w:trPr>
          <w:gridAfter w:val="2"/>
          <w:wAfter w:w="5874" w:type="dxa"/>
        </w:trPr>
        <w:tc>
          <w:tcPr>
            <w:tcW w:w="9583" w:type="dxa"/>
            <w:gridSpan w:val="7"/>
            <w:shd w:val="clear" w:color="auto" w:fill="00243B" w:themeFill="text2" w:themeFillShade="BF"/>
          </w:tcPr>
          <w:p w14:paraId="5638C185"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187C59AB" w14:textId="77777777" w:rsidTr="00FE3925">
        <w:trPr>
          <w:gridAfter w:val="2"/>
          <w:wAfter w:w="5874" w:type="dxa"/>
        </w:trPr>
        <w:tc>
          <w:tcPr>
            <w:tcW w:w="9583" w:type="dxa"/>
            <w:gridSpan w:val="7"/>
            <w:shd w:val="clear" w:color="auto" w:fill="BFBFBF" w:themeFill="background1" w:themeFillShade="BF"/>
          </w:tcPr>
          <w:p w14:paraId="6E24E544"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12CC58B9" w14:textId="77777777" w:rsidTr="00FE3925">
        <w:trPr>
          <w:gridAfter w:val="1"/>
          <w:wAfter w:w="5817" w:type="dxa"/>
          <w:trHeight w:val="575"/>
        </w:trPr>
        <w:tc>
          <w:tcPr>
            <w:tcW w:w="3520" w:type="dxa"/>
            <w:shd w:val="clear" w:color="auto" w:fill="D9D9D9" w:themeFill="background1" w:themeFillShade="D9"/>
          </w:tcPr>
          <w:p w14:paraId="7588A140"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14:paraId="159F13EE" w14:textId="77777777" w:rsidR="00FE3925" w:rsidRPr="00E168C1" w:rsidRDefault="00FE3925" w:rsidP="00E168C1">
            <w:pPr>
              <w:spacing w:before="66" w:after="66"/>
            </w:pPr>
          </w:p>
        </w:tc>
      </w:tr>
      <w:tr w:rsidR="00FE3925" w:rsidRPr="00E90E85" w14:paraId="3BAD067E" w14:textId="77777777" w:rsidTr="00FE3925">
        <w:trPr>
          <w:gridAfter w:val="1"/>
          <w:wAfter w:w="5817" w:type="dxa"/>
        </w:trPr>
        <w:tc>
          <w:tcPr>
            <w:tcW w:w="3520" w:type="dxa"/>
            <w:shd w:val="clear" w:color="auto" w:fill="D9D9D9" w:themeFill="background1" w:themeFillShade="D9"/>
          </w:tcPr>
          <w:p w14:paraId="44745AB8"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14:paraId="3EC91072"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14:paraId="4288C9D1"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14:paraId="14B3400E"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41E999FD" w14:textId="77777777" w:rsidTr="00FE3925">
        <w:trPr>
          <w:gridAfter w:val="2"/>
          <w:wAfter w:w="5874" w:type="dxa"/>
        </w:trPr>
        <w:tc>
          <w:tcPr>
            <w:tcW w:w="3520" w:type="dxa"/>
            <w:shd w:val="clear" w:color="auto" w:fill="D9D9D9" w:themeFill="background1" w:themeFillShade="D9"/>
          </w:tcPr>
          <w:p w14:paraId="77DEEC75"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14:paraId="3E2238CB"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6F2D75CB" w14:textId="77777777" w:rsidTr="00FE3925">
        <w:trPr>
          <w:gridAfter w:val="2"/>
          <w:wAfter w:w="5874" w:type="dxa"/>
          <w:trHeight w:val="312"/>
        </w:trPr>
        <w:tc>
          <w:tcPr>
            <w:tcW w:w="3520" w:type="dxa"/>
            <w:shd w:val="clear" w:color="auto" w:fill="D9D9D9" w:themeFill="background1" w:themeFillShade="D9"/>
          </w:tcPr>
          <w:p w14:paraId="39C55B5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14:paraId="634F2AE5"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3EBA245A" w14:textId="77777777" w:rsidTr="00FE3925">
        <w:trPr>
          <w:gridAfter w:val="2"/>
          <w:wAfter w:w="5874" w:type="dxa"/>
        </w:trPr>
        <w:tc>
          <w:tcPr>
            <w:tcW w:w="3520" w:type="dxa"/>
            <w:shd w:val="clear" w:color="auto" w:fill="D9D9D9" w:themeFill="background1" w:themeFillShade="D9"/>
          </w:tcPr>
          <w:p w14:paraId="3E0CEE73"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14:paraId="11247571"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3C1DD778" w14:textId="77777777" w:rsidTr="00FE3925">
        <w:trPr>
          <w:gridAfter w:val="2"/>
          <w:wAfter w:w="5874" w:type="dxa"/>
        </w:trPr>
        <w:tc>
          <w:tcPr>
            <w:tcW w:w="3520" w:type="dxa"/>
            <w:shd w:val="clear" w:color="auto" w:fill="D9D9D9" w:themeFill="background1" w:themeFillShade="D9"/>
          </w:tcPr>
          <w:p w14:paraId="0611624C"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14:paraId="63F4A9AA"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D2375C" w:rsidRPr="00E90E85" w14:paraId="5BE57220" w14:textId="77777777" w:rsidTr="00FE3925">
        <w:trPr>
          <w:gridAfter w:val="2"/>
          <w:wAfter w:w="5874" w:type="dxa"/>
        </w:trPr>
        <w:tc>
          <w:tcPr>
            <w:tcW w:w="3520" w:type="dxa"/>
            <w:shd w:val="clear" w:color="auto" w:fill="D9D9D9" w:themeFill="background1" w:themeFillShade="D9"/>
          </w:tcPr>
          <w:p w14:paraId="5FDFE1F8" w14:textId="77777777" w:rsidR="00D2375C" w:rsidRPr="00E168C1" w:rsidRDefault="00D2375C" w:rsidP="00E168C1">
            <w:pPr>
              <w:pStyle w:val="Default"/>
              <w:spacing w:before="66" w:after="66" w:line="240" w:lineRule="atLeast"/>
              <w:rPr>
                <w:rFonts w:asciiTheme="majorHAnsi" w:hAnsiTheme="majorHAnsi" w:cstheme="majorHAnsi"/>
                <w:b/>
                <w:color w:val="000000" w:themeColor="text1"/>
                <w:sz w:val="20"/>
                <w:szCs w:val="20"/>
              </w:rPr>
            </w:pPr>
          </w:p>
        </w:tc>
        <w:tc>
          <w:tcPr>
            <w:tcW w:w="6063" w:type="dxa"/>
            <w:gridSpan w:val="6"/>
            <w:shd w:val="clear" w:color="auto" w:fill="F2F2F2" w:themeFill="background1" w:themeFillShade="F2"/>
          </w:tcPr>
          <w:p w14:paraId="2AECDCF5" w14:textId="77777777" w:rsidR="00D2375C" w:rsidRPr="00E168C1" w:rsidRDefault="00D2375C"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14:paraId="19989ED3" w14:textId="77777777" w:rsidTr="00FE3925">
        <w:tblPrEx>
          <w:tblCellMar>
            <w:left w:w="108" w:type="dxa"/>
            <w:right w:w="108" w:type="dxa"/>
          </w:tblCellMar>
        </w:tblPrEx>
        <w:tc>
          <w:tcPr>
            <w:tcW w:w="9640" w:type="dxa"/>
            <w:gridSpan w:val="8"/>
            <w:shd w:val="clear" w:color="auto" w:fill="00243B" w:themeFill="text2" w:themeFillShade="BF"/>
          </w:tcPr>
          <w:p w14:paraId="0C582EA3" w14:textId="77777777"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7" w:type="dxa"/>
            <w:shd w:val="clear" w:color="auto" w:fill="F2F2F2" w:themeFill="background1" w:themeFillShade="F2"/>
            <w:vAlign w:val="center"/>
          </w:tcPr>
          <w:p w14:paraId="2E01E41B" w14:textId="77777777" w:rsidR="00FE3925" w:rsidRPr="002B010F" w:rsidRDefault="00FE3925">
            <w:pPr>
              <w:spacing w:after="0" w:line="240" w:lineRule="auto"/>
            </w:pPr>
          </w:p>
        </w:tc>
      </w:tr>
      <w:tr w:rsidR="00FE3925" w:rsidRPr="002B010F" w14:paraId="564C6340"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0F11D547" w14:textId="77777777"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14:paraId="3A2FC95A"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5ECD5229"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4B887B1F" w14:textId="77777777"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14:paraId="4DE82B2E"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632D9888"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05D5CF8E" w14:textId="77777777"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14:paraId="76883A32"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14:paraId="4AD8B0A9"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674189B9"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14:paraId="584D62C2" w14:textId="77777777"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14:paraId="2BD2A38A" w14:textId="77777777"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xml:space="preserve"> </w:t>
            </w:r>
            <w:proofErr w:type="gramStart"/>
            <w:r w:rsidRPr="00FE3925">
              <w:rPr>
                <w:rFonts w:asciiTheme="majorHAnsi" w:hAnsiTheme="majorHAnsi" w:cstheme="majorHAnsi"/>
                <w:color w:val="000000" w:themeColor="text1"/>
                <w:sz w:val="20"/>
                <w:szCs w:val="20"/>
              </w:rPr>
              <w:t xml:space="preserve">No  </w:t>
            </w:r>
            <w:r w:rsidR="00464ACB">
              <w:rPr>
                <w:rFonts w:asciiTheme="majorHAnsi" w:hAnsiTheme="majorHAnsi" w:cstheme="majorHAnsi"/>
                <w:color w:val="000000" w:themeColor="text1"/>
                <w:sz w:val="20"/>
                <w:szCs w:val="20"/>
              </w:rPr>
              <w:t>-</w:t>
            </w:r>
            <w:proofErr w:type="gramEnd"/>
            <w:r w:rsidR="00464ACB">
              <w:rPr>
                <w:rFonts w:asciiTheme="majorHAnsi" w:hAnsiTheme="majorHAnsi" w:cstheme="majorHAnsi"/>
                <w:color w:val="000000" w:themeColor="text1"/>
                <w:sz w:val="20"/>
                <w:szCs w:val="20"/>
              </w:rPr>
              <w:t xml:space="preserve"> Go to section 4</w:t>
            </w:r>
            <w:r w:rsidRPr="00FE3925">
              <w:rPr>
                <w:rFonts w:asciiTheme="majorHAnsi" w:hAnsiTheme="majorHAnsi" w:cstheme="majorHAnsi"/>
                <w:color w:val="000000" w:themeColor="text1"/>
                <w:sz w:val="20"/>
                <w:szCs w:val="20"/>
              </w:rPr>
              <w:t xml:space="preserve"> </w:t>
            </w:r>
          </w:p>
        </w:tc>
      </w:tr>
      <w:tr w:rsidR="00FE3925" w:rsidRPr="002B010F" w14:paraId="3EE6A7E3"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75FE20D4"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14:paraId="313E5243"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14:paraId="6BA24177"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31C3773F"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14:paraId="32C2862D"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14:paraId="44E4088A" w14:textId="77777777"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14:paraId="4AB65942"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1701" w:type="dxa"/>
            <w:shd w:val="clear" w:color="auto" w:fill="F2F2F2" w:themeFill="background1" w:themeFillShade="F2"/>
            <w:vAlign w:val="center"/>
          </w:tcPr>
          <w:p w14:paraId="508B0986"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14:paraId="00F93DA3" w14:textId="77777777"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1990" w:type="dxa"/>
            <w:gridSpan w:val="3"/>
            <w:shd w:val="clear" w:color="auto" w:fill="F2F2F2" w:themeFill="background1" w:themeFillShade="F2"/>
            <w:vAlign w:val="center"/>
          </w:tcPr>
          <w:p w14:paraId="74BE5587"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14:paraId="7B287C1B"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13954EAB" w14:textId="77777777" w:rsidTr="005D29FC">
        <w:tc>
          <w:tcPr>
            <w:tcW w:w="9634" w:type="dxa"/>
            <w:shd w:val="clear" w:color="auto" w:fill="00243B" w:themeFill="text2" w:themeFillShade="BF"/>
          </w:tcPr>
          <w:p w14:paraId="5B2E202D"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76CD31C2" w14:textId="77777777" w:rsidTr="005D29FC">
        <w:tc>
          <w:tcPr>
            <w:tcW w:w="9634" w:type="dxa"/>
            <w:shd w:val="clear" w:color="auto" w:fill="D9D9D9" w:themeFill="background1" w:themeFillShade="D9"/>
            <w:vAlign w:val="center"/>
          </w:tcPr>
          <w:p w14:paraId="61F7B44F" w14:textId="77777777"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093EE096" w14:textId="77777777" w:rsidTr="005D29FC">
        <w:tc>
          <w:tcPr>
            <w:tcW w:w="9634" w:type="dxa"/>
            <w:shd w:val="clear" w:color="auto" w:fill="F2F2F2" w:themeFill="background1" w:themeFillShade="F2"/>
            <w:vAlign w:val="center"/>
          </w:tcPr>
          <w:p w14:paraId="38FAD15E" w14:textId="77777777"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14:paraId="3FE33E46" w14:textId="77777777" w:rsidTr="005D29FC">
        <w:tc>
          <w:tcPr>
            <w:tcW w:w="9634" w:type="dxa"/>
            <w:shd w:val="clear" w:color="auto" w:fill="D9D9D9" w:themeFill="background1" w:themeFillShade="D9"/>
            <w:vAlign w:val="center"/>
          </w:tcPr>
          <w:p w14:paraId="4C3AA160"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004DB346"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1AFAF120" w14:textId="77777777" w:rsidTr="005D29FC">
        <w:tc>
          <w:tcPr>
            <w:tcW w:w="9634" w:type="dxa"/>
            <w:shd w:val="clear" w:color="auto" w:fill="F2F2F2" w:themeFill="background1" w:themeFillShade="F2"/>
          </w:tcPr>
          <w:p w14:paraId="0BD8E5F7" w14:textId="77777777" w:rsidR="00C43391" w:rsidRPr="00E168C1" w:rsidRDefault="00160BEE"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FB18D1"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FB18D1"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14:paraId="28011B8A"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4AA574C4" w14:textId="77777777" w:rsidTr="005D29FC">
        <w:trPr>
          <w:tblHeader/>
        </w:trPr>
        <w:tc>
          <w:tcPr>
            <w:tcW w:w="9634" w:type="dxa"/>
            <w:gridSpan w:val="4"/>
            <w:shd w:val="clear" w:color="auto" w:fill="17365D"/>
          </w:tcPr>
          <w:p w14:paraId="4D8A387A"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12D17CD" w14:textId="77777777" w:rsidTr="005D29FC">
        <w:tc>
          <w:tcPr>
            <w:tcW w:w="4855" w:type="dxa"/>
            <w:gridSpan w:val="2"/>
            <w:shd w:val="clear" w:color="auto" w:fill="D9D9D9" w:themeFill="background1" w:themeFillShade="D9"/>
            <w:vAlign w:val="center"/>
          </w:tcPr>
          <w:p w14:paraId="487D51E1"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14:paraId="0ABAF3F1"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14:paraId="125F57B3" w14:textId="77777777" w:rsidTr="005D29FC">
        <w:tc>
          <w:tcPr>
            <w:tcW w:w="9634" w:type="dxa"/>
            <w:gridSpan w:val="4"/>
            <w:shd w:val="clear" w:color="auto" w:fill="D9D9D9" w:themeFill="background1" w:themeFillShade="D9"/>
            <w:vAlign w:val="center"/>
          </w:tcPr>
          <w:p w14:paraId="79F6F699" w14:textId="77777777"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70DC62B2" w14:textId="77777777" w:rsidTr="005D29FC">
        <w:tc>
          <w:tcPr>
            <w:tcW w:w="4855" w:type="dxa"/>
            <w:gridSpan w:val="2"/>
            <w:shd w:val="clear" w:color="auto" w:fill="D9D9D9" w:themeFill="background1" w:themeFillShade="D9"/>
            <w:vAlign w:val="center"/>
          </w:tcPr>
          <w:p w14:paraId="6EB43B4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14:paraId="1352F70D"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14:paraId="796FFD64" w14:textId="77777777" w:rsidTr="005D29FC">
        <w:tc>
          <w:tcPr>
            <w:tcW w:w="4855" w:type="dxa"/>
            <w:gridSpan w:val="2"/>
            <w:shd w:val="clear" w:color="auto" w:fill="D9D9D9" w:themeFill="background1" w:themeFillShade="D9"/>
            <w:vAlign w:val="center"/>
          </w:tcPr>
          <w:p w14:paraId="51C3309D"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14:paraId="57638C73" w14:textId="77777777" w:rsidR="00D73E76"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p>
          <w:p w14:paraId="482CCAE1" w14:textId="53329AA5" w:rsidR="00C43391" w:rsidRPr="00E168C1" w:rsidRDefault="00C43391" w:rsidP="005D29FC">
            <w:pPr>
              <w:pStyle w:val="Default"/>
              <w:spacing w:before="80" w:after="80"/>
              <w:rPr>
                <w:rFonts w:asciiTheme="majorHAnsi" w:hAnsiTheme="majorHAnsi" w:cstheme="majorHAnsi"/>
                <w:color w:val="000000" w:themeColor="text1"/>
                <w:sz w:val="20"/>
                <w:szCs w:val="20"/>
              </w:rPr>
            </w:pPr>
            <w:bookmarkStart w:id="0" w:name="_GoBack"/>
            <w:bookmarkEnd w:id="0"/>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C942B2">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14:paraId="0EB487ED" w14:textId="77777777" w:rsidTr="005D29FC">
        <w:tc>
          <w:tcPr>
            <w:tcW w:w="4855" w:type="dxa"/>
            <w:gridSpan w:val="2"/>
            <w:shd w:val="clear" w:color="auto" w:fill="D9D9D9" w:themeFill="background1" w:themeFillShade="D9"/>
            <w:vAlign w:val="center"/>
          </w:tcPr>
          <w:p w14:paraId="5858D57F"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14:paraId="63033FD4" w14:textId="77777777"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14:paraId="0BB59462" w14:textId="77777777" w:rsidTr="005D29FC">
        <w:tc>
          <w:tcPr>
            <w:tcW w:w="4855" w:type="dxa"/>
            <w:gridSpan w:val="2"/>
            <w:shd w:val="clear" w:color="auto" w:fill="D9D9D9" w:themeFill="background1" w:themeFillShade="D9"/>
            <w:vAlign w:val="center"/>
          </w:tcPr>
          <w:p w14:paraId="3ECF55C1" w14:textId="77777777"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14:paraId="3319B1F8" w14:textId="77777777"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14:paraId="7BCD3D4C"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03472025" w14:textId="77777777" w:rsidTr="005D29FC">
        <w:tc>
          <w:tcPr>
            <w:tcW w:w="4855" w:type="dxa"/>
            <w:gridSpan w:val="2"/>
            <w:shd w:val="clear" w:color="auto" w:fill="D9D9D9" w:themeFill="background1" w:themeFillShade="D9"/>
            <w:vAlign w:val="center"/>
          </w:tcPr>
          <w:p w14:paraId="500A2C2C"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14:paraId="314D7325"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796F793F" w14:textId="77777777" w:rsidTr="005D29FC">
        <w:tc>
          <w:tcPr>
            <w:tcW w:w="2405" w:type="dxa"/>
            <w:shd w:val="clear" w:color="auto" w:fill="D9D9D9" w:themeFill="background1" w:themeFillShade="D9"/>
            <w:vAlign w:val="center"/>
          </w:tcPr>
          <w:p w14:paraId="5AA8ECC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1D90771F"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14:paraId="4A36AF29"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2EEA9C00"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4283792C" w14:textId="77777777" w:rsidTr="005D29FC">
        <w:tc>
          <w:tcPr>
            <w:tcW w:w="2405" w:type="dxa"/>
            <w:shd w:val="clear" w:color="auto" w:fill="D9D9D9" w:themeFill="background1" w:themeFillShade="D9"/>
            <w:vAlign w:val="center"/>
          </w:tcPr>
          <w:p w14:paraId="448B7081"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14:paraId="3467E034"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14:paraId="1010EE7B"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14:paraId="74999203"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bl>
    <w:p w14:paraId="48CC5F08" w14:textId="77777777" w:rsidR="00D2375C" w:rsidRPr="00281E4D" w:rsidRDefault="00D2375C"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700D0AE9" w14:textId="77777777" w:rsidTr="001E226B">
        <w:trPr>
          <w:gridAfter w:val="1"/>
          <w:wAfter w:w="190" w:type="dxa"/>
        </w:trPr>
        <w:tc>
          <w:tcPr>
            <w:tcW w:w="9590" w:type="dxa"/>
            <w:gridSpan w:val="2"/>
            <w:shd w:val="clear" w:color="auto" w:fill="003150" w:themeFill="text2"/>
          </w:tcPr>
          <w:p w14:paraId="63668BC6"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6A8572C9" w14:textId="77777777" w:rsidTr="001E226B">
        <w:trPr>
          <w:gridAfter w:val="1"/>
          <w:wAfter w:w="190" w:type="dxa"/>
        </w:trPr>
        <w:tc>
          <w:tcPr>
            <w:tcW w:w="3523" w:type="dxa"/>
            <w:shd w:val="clear" w:color="auto" w:fill="D9D9D9" w:themeFill="background1" w:themeFillShade="D9"/>
            <w:vAlign w:val="center"/>
          </w:tcPr>
          <w:p w14:paraId="3F6880A2" w14:textId="77777777"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14:paraId="271BA796" w14:textId="77777777" w:rsidR="00346E20" w:rsidRDefault="00346E20">
            <w:pPr>
              <w:pStyle w:val="Default"/>
              <w:rPr>
                <w:rFonts w:ascii="Times New Roman" w:hAnsi="Times New Roman" w:cs="Times New Roman"/>
                <w:color w:val="404040" w:themeColor="text1" w:themeTint="BF"/>
                <w:sz w:val="22"/>
                <w:szCs w:val="22"/>
              </w:rPr>
            </w:pPr>
          </w:p>
          <w:p w14:paraId="6AF8EC13" w14:textId="77777777"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14:paraId="36CBE7F2" w14:textId="77777777" w:rsidTr="001E226B">
        <w:trPr>
          <w:gridAfter w:val="1"/>
          <w:wAfter w:w="190" w:type="dxa"/>
        </w:trPr>
        <w:tc>
          <w:tcPr>
            <w:tcW w:w="3523" w:type="dxa"/>
            <w:shd w:val="clear" w:color="auto" w:fill="D9D9D9" w:themeFill="background1" w:themeFillShade="D9"/>
            <w:vAlign w:val="center"/>
          </w:tcPr>
          <w:p w14:paraId="1C9179CA" w14:textId="77777777"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B18D1">
              <w:rPr>
                <w:rFonts w:asciiTheme="majorHAnsi" w:hAnsiTheme="majorHAnsi" w:cstheme="majorHAnsi"/>
                <w:b/>
                <w:color w:val="000000" w:themeColor="text1"/>
                <w:sz w:val="20"/>
                <w:szCs w:val="20"/>
              </w:rPr>
              <w:t xml:space="preserve"> Agribusiness</w:t>
            </w:r>
            <w:r w:rsidR="000D1D50">
              <w:rPr>
                <w:rFonts w:asciiTheme="majorHAnsi" w:hAnsiTheme="majorHAnsi" w:cstheme="majorHAnsi"/>
                <w:b/>
                <w:color w:val="000000" w:themeColor="text1"/>
                <w:sz w:val="20"/>
                <w:szCs w:val="20"/>
              </w:rPr>
              <w:t xml:space="preserve"> </w:t>
            </w:r>
          </w:p>
          <w:p w14:paraId="13F9FC06" w14:textId="77777777"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14:paraId="78462A26" w14:textId="77777777"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14:paraId="5D486F21" w14:textId="77777777" w:rsidTr="001E226B">
        <w:tc>
          <w:tcPr>
            <w:tcW w:w="3523" w:type="dxa"/>
            <w:shd w:val="clear" w:color="auto" w:fill="D9D9D9" w:themeFill="background1" w:themeFillShade="D9"/>
          </w:tcPr>
          <w:p w14:paraId="478DF75F" w14:textId="77777777" w:rsidR="00C942B2" w:rsidRDefault="00C942B2" w:rsidP="008C7CE3">
            <w:pPr>
              <w:pStyle w:val="Default"/>
              <w:spacing w:before="80" w:after="80" w:line="240" w:lineRule="atLeast"/>
              <w:rPr>
                <w:rFonts w:asciiTheme="majorHAnsi" w:hAnsiTheme="majorHAnsi" w:cstheme="majorHAnsi"/>
                <w:b/>
                <w:i/>
                <w:sz w:val="20"/>
                <w:szCs w:val="20"/>
              </w:rPr>
            </w:pPr>
          </w:p>
          <w:p w14:paraId="2C57C3CA" w14:textId="77777777" w:rsidR="008C7CE3" w:rsidRDefault="00EE6006" w:rsidP="008C7CE3">
            <w:pPr>
              <w:pStyle w:val="Default"/>
              <w:spacing w:before="80" w:after="80" w:line="240" w:lineRule="atLeast"/>
              <w:rPr>
                <w:rFonts w:asciiTheme="majorHAnsi" w:hAnsiTheme="majorHAnsi" w:cstheme="majorHAnsi"/>
                <w:b/>
                <w:i/>
                <w:sz w:val="20"/>
                <w:szCs w:val="20"/>
              </w:rPr>
            </w:pPr>
            <w:r w:rsidRPr="00EE6006">
              <w:rPr>
                <w:rFonts w:asciiTheme="majorHAnsi" w:hAnsiTheme="majorHAnsi" w:cstheme="majorHAnsi"/>
                <w:b/>
                <w:i/>
                <w:sz w:val="20"/>
                <w:szCs w:val="20"/>
              </w:rPr>
              <w:t>How many years have you been working in your current profession, and with this organisation?</w:t>
            </w:r>
            <w:r w:rsidRPr="00EE6006">
              <w:rPr>
                <w:rFonts w:asciiTheme="majorHAnsi" w:hAnsiTheme="majorHAnsi" w:cstheme="majorHAnsi"/>
                <w:b/>
                <w:i/>
                <w:sz w:val="20"/>
                <w:szCs w:val="20"/>
              </w:rPr>
              <w:br/>
              <w:t>(include some detail of current and previous roles</w:t>
            </w:r>
            <w:r>
              <w:rPr>
                <w:rFonts w:asciiTheme="majorHAnsi" w:hAnsiTheme="majorHAnsi" w:cstheme="majorHAnsi"/>
                <w:b/>
                <w:i/>
                <w:sz w:val="20"/>
                <w:szCs w:val="20"/>
              </w:rPr>
              <w:t>)</w:t>
            </w:r>
            <w:r w:rsidR="008C7CE3">
              <w:rPr>
                <w:rFonts w:asciiTheme="majorHAnsi" w:hAnsiTheme="majorHAnsi" w:cstheme="majorHAnsi"/>
                <w:b/>
                <w:i/>
                <w:sz w:val="20"/>
                <w:szCs w:val="20"/>
              </w:rPr>
              <w:t xml:space="preserve"> Please note, to be eligible for this short course, you must have been employed in a permanent capacity for more than two years.</w:t>
            </w:r>
          </w:p>
        </w:tc>
        <w:tc>
          <w:tcPr>
            <w:tcW w:w="6067" w:type="dxa"/>
            <w:shd w:val="clear" w:color="auto" w:fill="F2F2F2" w:themeFill="background1" w:themeFillShade="F2"/>
          </w:tcPr>
          <w:p w14:paraId="3DFEF2C7" w14:textId="77777777" w:rsidR="008C7CE3" w:rsidRDefault="008C7CE3" w:rsidP="005F6B76">
            <w:pPr>
              <w:pStyle w:val="Default"/>
              <w:spacing w:before="70" w:after="70"/>
              <w:jc w:val="right"/>
              <w:rPr>
                <w:rFonts w:asciiTheme="majorHAnsi" w:hAnsiTheme="majorHAnsi" w:cstheme="majorHAnsi"/>
                <w:b/>
                <w:sz w:val="20"/>
                <w:szCs w:val="20"/>
              </w:rPr>
            </w:pPr>
          </w:p>
          <w:p w14:paraId="78B48053" w14:textId="77777777" w:rsidR="008C7CE3" w:rsidRDefault="008C7CE3" w:rsidP="008C7CE3">
            <w:pPr>
              <w:pStyle w:val="Default"/>
              <w:spacing w:before="70" w:after="70"/>
              <w:rPr>
                <w:rFonts w:asciiTheme="majorHAnsi" w:hAnsiTheme="majorHAnsi" w:cstheme="majorHAnsi"/>
                <w:b/>
                <w:sz w:val="20"/>
                <w:szCs w:val="20"/>
              </w:rPr>
            </w:pPr>
          </w:p>
          <w:p w14:paraId="3FABEDA8" w14:textId="77777777" w:rsidR="008C7CE3" w:rsidRPr="0077153E" w:rsidRDefault="008C7CE3" w:rsidP="008C7CE3">
            <w:pPr>
              <w:pStyle w:val="Default"/>
              <w:rPr>
                <w:rFonts w:asciiTheme="majorHAnsi" w:hAnsiTheme="majorHAnsi" w:cstheme="majorHAnsi"/>
                <w:sz w:val="20"/>
                <w:szCs w:val="20"/>
              </w:rPr>
            </w:pPr>
          </w:p>
        </w:tc>
        <w:tc>
          <w:tcPr>
            <w:tcW w:w="190" w:type="dxa"/>
          </w:tcPr>
          <w:p w14:paraId="41C92976" w14:textId="77777777" w:rsidR="008C7CE3" w:rsidRPr="002B010F" w:rsidRDefault="008C7CE3" w:rsidP="008C7CE3">
            <w:pPr>
              <w:spacing w:after="0" w:line="240" w:lineRule="auto"/>
            </w:pPr>
          </w:p>
        </w:tc>
      </w:tr>
    </w:tbl>
    <w:p w14:paraId="3EDC27F8"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6525BBFC" w14:textId="77777777" w:rsidTr="00E168C1">
        <w:trPr>
          <w:trHeight w:val="278"/>
        </w:trPr>
        <w:tc>
          <w:tcPr>
            <w:tcW w:w="9634" w:type="dxa"/>
            <w:gridSpan w:val="2"/>
            <w:shd w:val="clear" w:color="auto" w:fill="003150" w:themeFill="text2"/>
          </w:tcPr>
          <w:p w14:paraId="1EF62CE9"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7E9C11ED" w14:textId="77777777" w:rsidTr="00E168C1">
        <w:trPr>
          <w:trHeight w:val="396"/>
        </w:trPr>
        <w:tc>
          <w:tcPr>
            <w:tcW w:w="3539" w:type="dxa"/>
            <w:shd w:val="clear" w:color="auto" w:fill="D9D9D9" w:themeFill="background1" w:themeFillShade="D9"/>
          </w:tcPr>
          <w:p w14:paraId="73A9AE7A"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4F9768CB" w14:textId="77777777" w:rsidR="00AC4998" w:rsidRDefault="00AC4998" w:rsidP="00AC4998">
            <w:pPr>
              <w:pStyle w:val="Default"/>
              <w:rPr>
                <w:rFonts w:ascii="Times New Roman" w:hAnsi="Times New Roman" w:cs="Times New Roman"/>
                <w:color w:val="auto"/>
                <w:szCs w:val="21"/>
              </w:rPr>
            </w:pPr>
          </w:p>
        </w:tc>
      </w:tr>
      <w:tr w:rsidR="00AC4998" w14:paraId="33C2DB4B" w14:textId="77777777" w:rsidTr="00E168C1">
        <w:trPr>
          <w:trHeight w:val="267"/>
        </w:trPr>
        <w:tc>
          <w:tcPr>
            <w:tcW w:w="3539" w:type="dxa"/>
            <w:shd w:val="clear" w:color="auto" w:fill="D9D9D9" w:themeFill="background1" w:themeFillShade="D9"/>
          </w:tcPr>
          <w:p w14:paraId="4468BDAA"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0140F34F" w14:textId="77777777" w:rsidR="00AC4998" w:rsidRDefault="00AC4998" w:rsidP="00AC4998">
            <w:pPr>
              <w:pStyle w:val="Default"/>
              <w:rPr>
                <w:rFonts w:ascii="Times New Roman" w:hAnsi="Times New Roman" w:cs="Times New Roman"/>
                <w:color w:val="auto"/>
                <w:szCs w:val="21"/>
              </w:rPr>
            </w:pPr>
          </w:p>
        </w:tc>
      </w:tr>
      <w:tr w:rsidR="00AC4998" w14:paraId="4F7500F7" w14:textId="77777777" w:rsidTr="00E168C1">
        <w:trPr>
          <w:trHeight w:val="255"/>
        </w:trPr>
        <w:tc>
          <w:tcPr>
            <w:tcW w:w="3539" w:type="dxa"/>
            <w:shd w:val="clear" w:color="auto" w:fill="D9D9D9" w:themeFill="background1" w:themeFillShade="D9"/>
          </w:tcPr>
          <w:p w14:paraId="55638B90"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66EDE4F2" w14:textId="77777777" w:rsidR="00AC4998" w:rsidRDefault="00AC4998" w:rsidP="00AC4998">
            <w:pPr>
              <w:pStyle w:val="Default"/>
              <w:rPr>
                <w:rFonts w:ascii="Times New Roman" w:hAnsi="Times New Roman" w:cs="Times New Roman"/>
                <w:color w:val="auto"/>
                <w:szCs w:val="21"/>
              </w:rPr>
            </w:pPr>
          </w:p>
        </w:tc>
      </w:tr>
      <w:tr w:rsidR="00AC4998" w14:paraId="2BEB5588" w14:textId="77777777" w:rsidTr="00E168C1">
        <w:trPr>
          <w:trHeight w:val="285"/>
        </w:trPr>
        <w:tc>
          <w:tcPr>
            <w:tcW w:w="3539" w:type="dxa"/>
            <w:shd w:val="clear" w:color="auto" w:fill="D9D9D9" w:themeFill="background1" w:themeFillShade="D9"/>
          </w:tcPr>
          <w:p w14:paraId="56B2D088"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24F6D237" w14:textId="77777777" w:rsidR="00AC4998" w:rsidRDefault="00AC4998" w:rsidP="00AC4998">
            <w:pPr>
              <w:pStyle w:val="Default"/>
              <w:rPr>
                <w:rFonts w:ascii="Times New Roman" w:hAnsi="Times New Roman" w:cs="Times New Roman"/>
                <w:color w:val="auto"/>
                <w:szCs w:val="21"/>
              </w:rPr>
            </w:pPr>
          </w:p>
        </w:tc>
      </w:tr>
    </w:tbl>
    <w:p w14:paraId="7E3D1C2B"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7164D385" w14:textId="77777777" w:rsidTr="00281E4D">
        <w:trPr>
          <w:tblHeader/>
        </w:trPr>
        <w:tc>
          <w:tcPr>
            <w:tcW w:w="9634" w:type="dxa"/>
            <w:gridSpan w:val="4"/>
            <w:shd w:val="clear" w:color="auto" w:fill="17365D"/>
          </w:tcPr>
          <w:p w14:paraId="096E8EB1"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09656CA1" w14:textId="77777777" w:rsidTr="00036651">
        <w:tc>
          <w:tcPr>
            <w:tcW w:w="3539" w:type="dxa"/>
            <w:shd w:val="clear" w:color="auto" w:fill="D9D9D9" w:themeFill="background1" w:themeFillShade="D9"/>
          </w:tcPr>
          <w:p w14:paraId="44139080"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3D9B49A7"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37ED8A67" w14:textId="77777777" w:rsidTr="00E168C1">
        <w:trPr>
          <w:trHeight w:val="836"/>
        </w:trPr>
        <w:tc>
          <w:tcPr>
            <w:tcW w:w="3539" w:type="dxa"/>
            <w:shd w:val="clear" w:color="auto" w:fill="D9D9D9" w:themeFill="background1" w:themeFillShade="D9"/>
          </w:tcPr>
          <w:p w14:paraId="1305119E"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4481858F" w14:textId="77777777"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14:paraId="7720920C" w14:textId="77777777" w:rsidTr="00E168C1">
        <w:tc>
          <w:tcPr>
            <w:tcW w:w="3539" w:type="dxa"/>
            <w:shd w:val="clear" w:color="auto" w:fill="D9D9D9" w:themeFill="background1" w:themeFillShade="D9"/>
          </w:tcPr>
          <w:p w14:paraId="2EE367E3"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14:paraId="65153A77"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14:paraId="7A70E09C"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14:paraId="5765CAC3"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65420239" w14:textId="77777777" w:rsidTr="00036651">
        <w:tc>
          <w:tcPr>
            <w:tcW w:w="3539" w:type="dxa"/>
            <w:shd w:val="clear" w:color="auto" w:fill="D9D9D9" w:themeFill="background1" w:themeFillShade="D9"/>
          </w:tcPr>
          <w:p w14:paraId="378FD630"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2418C4C8"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7839B885" w14:textId="77777777" w:rsidTr="00036651">
        <w:tc>
          <w:tcPr>
            <w:tcW w:w="3539" w:type="dxa"/>
            <w:shd w:val="clear" w:color="auto" w:fill="D9D9D9" w:themeFill="background1" w:themeFillShade="D9"/>
          </w:tcPr>
          <w:p w14:paraId="305C2F2E"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5B8AD5D2"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14:paraId="5968C159"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60EED195" w14:textId="77777777" w:rsidTr="00147613">
        <w:tc>
          <w:tcPr>
            <w:tcW w:w="9639" w:type="dxa"/>
            <w:gridSpan w:val="2"/>
            <w:shd w:val="clear" w:color="auto" w:fill="00243B"/>
          </w:tcPr>
          <w:p w14:paraId="22CE5710" w14:textId="77777777"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523D1054" w14:textId="77777777" w:rsidTr="00147613">
        <w:tc>
          <w:tcPr>
            <w:tcW w:w="3539" w:type="dxa"/>
            <w:shd w:val="clear" w:color="auto" w:fill="D9D9D9"/>
          </w:tcPr>
          <w:p w14:paraId="44EB39FD" w14:textId="77777777"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0F1C783A"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34C23FDE" w14:textId="77777777" w:rsidTr="00147613">
        <w:tc>
          <w:tcPr>
            <w:tcW w:w="3539" w:type="dxa"/>
            <w:shd w:val="clear" w:color="auto" w:fill="D9D9D9"/>
          </w:tcPr>
          <w:p w14:paraId="0BA83665"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4F3B65EE"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731B9AB1" w14:textId="77777777" w:rsidTr="00147613">
        <w:tc>
          <w:tcPr>
            <w:tcW w:w="3539" w:type="dxa"/>
            <w:shd w:val="clear" w:color="auto" w:fill="D9D9D9"/>
          </w:tcPr>
          <w:p w14:paraId="1B18EA6A"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25E591EB"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7587A28A" w14:textId="77777777" w:rsidTr="00147613">
        <w:trPr>
          <w:trHeight w:val="202"/>
        </w:trPr>
        <w:tc>
          <w:tcPr>
            <w:tcW w:w="3539" w:type="dxa"/>
            <w:shd w:val="clear" w:color="auto" w:fill="D9D9D9"/>
          </w:tcPr>
          <w:p w14:paraId="050A6C98"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14:paraId="7BF4B318"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46466609" w14:textId="77777777" w:rsidTr="00147613">
        <w:tc>
          <w:tcPr>
            <w:tcW w:w="3539" w:type="dxa"/>
            <w:shd w:val="clear" w:color="auto" w:fill="D9D9D9"/>
          </w:tcPr>
          <w:p w14:paraId="6F738E07"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3F1C9329" w14:textId="77777777"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14:paraId="15C52E74" w14:textId="77777777" w:rsidR="00196B1B"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6C2D5915" w14:textId="77777777" w:rsidTr="004A71AC">
        <w:trPr>
          <w:gridAfter w:val="1"/>
          <w:wAfter w:w="32" w:type="dxa"/>
        </w:trPr>
        <w:tc>
          <w:tcPr>
            <w:tcW w:w="9830" w:type="dxa"/>
            <w:gridSpan w:val="4"/>
            <w:shd w:val="clear" w:color="auto" w:fill="17365D"/>
          </w:tcPr>
          <w:p w14:paraId="4893E10C"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525D9818" w14:textId="77777777" w:rsidTr="004A71AC">
        <w:trPr>
          <w:gridAfter w:val="1"/>
          <w:wAfter w:w="32" w:type="dxa"/>
        </w:trPr>
        <w:tc>
          <w:tcPr>
            <w:tcW w:w="9830" w:type="dxa"/>
            <w:gridSpan w:val="4"/>
            <w:shd w:val="clear" w:color="auto" w:fill="D9D9D9" w:themeFill="background1" w:themeFillShade="D9"/>
          </w:tcPr>
          <w:p w14:paraId="22BF5EA9" w14:textId="77777777"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B80E5C"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w:t>
            </w:r>
            <w:r w:rsidR="00C501D1" w:rsidRPr="00D85DF1">
              <w:rPr>
                <w:rFonts w:asciiTheme="majorHAnsi" w:hAnsiTheme="majorHAnsi" w:cstheme="majorHAnsi"/>
                <w:b/>
                <w:i/>
                <w:color w:val="000000" w:themeColor="text1"/>
                <w:sz w:val="20"/>
                <w:szCs w:val="20"/>
              </w:rPr>
              <w:t>apply</w:t>
            </w:r>
            <w:r w:rsidRPr="00D85DF1">
              <w:rPr>
                <w:rFonts w:asciiTheme="majorHAnsi" w:hAnsiTheme="majorHAnsi" w:cstheme="majorHAnsi"/>
                <w:b/>
                <w:i/>
                <w:color w:val="000000" w:themeColor="text1"/>
                <w:sz w:val="20"/>
                <w:szCs w:val="20"/>
              </w:rPr>
              <w:t xml:space="preserve">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14:paraId="229F3FC1" w14:textId="77777777"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14:paraId="0E1BC0F3" w14:textId="77777777" w:rsidTr="004A71AC">
        <w:tc>
          <w:tcPr>
            <w:tcW w:w="5045" w:type="dxa"/>
            <w:gridSpan w:val="2"/>
            <w:shd w:val="clear" w:color="auto" w:fill="D9D9D9" w:themeFill="background1" w:themeFillShade="D9"/>
          </w:tcPr>
          <w:p w14:paraId="6BA0A769"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14:paraId="0D43470E" w14:textId="77777777"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14:paraId="6909AABE"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14:paraId="32E81FE1" w14:textId="77777777"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lastRenderedPageBreak/>
              <w:t xml:space="preserve">___________________________________   </w:t>
            </w:r>
          </w:p>
        </w:tc>
      </w:tr>
      <w:tr w:rsidR="00A56990" w:rsidRPr="005A1E38" w14:paraId="20ADED5E" w14:textId="77777777" w:rsidTr="004A71AC">
        <w:tc>
          <w:tcPr>
            <w:tcW w:w="5045" w:type="dxa"/>
            <w:gridSpan w:val="2"/>
            <w:shd w:val="clear" w:color="auto" w:fill="D9D9D9" w:themeFill="background1" w:themeFillShade="D9"/>
          </w:tcPr>
          <w:p w14:paraId="59C5E552"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lastRenderedPageBreak/>
              <w:t>Have you ever had, or currently have, tuberculosis?</w:t>
            </w:r>
          </w:p>
        </w:tc>
        <w:tc>
          <w:tcPr>
            <w:tcW w:w="4817" w:type="dxa"/>
            <w:gridSpan w:val="3"/>
            <w:shd w:val="clear" w:color="auto" w:fill="F2F2F2" w:themeFill="background1" w:themeFillShade="F2"/>
          </w:tcPr>
          <w:p w14:paraId="17FB59BA" w14:textId="77777777"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14:paraId="12EA623C" w14:textId="77777777" w:rsidTr="004A71AC">
        <w:trPr>
          <w:gridAfter w:val="2"/>
          <w:wAfter w:w="38" w:type="dxa"/>
        </w:trPr>
        <w:tc>
          <w:tcPr>
            <w:tcW w:w="5045" w:type="dxa"/>
            <w:gridSpan w:val="2"/>
            <w:shd w:val="clear" w:color="auto" w:fill="D9D9D9" w:themeFill="background1" w:themeFillShade="D9"/>
          </w:tcPr>
          <w:p w14:paraId="4B77FCD9"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14:paraId="552BF888" w14:textId="77777777"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14:paraId="6A55BC62" w14:textId="77777777" w:rsidTr="004A71AC">
        <w:trPr>
          <w:gridAfter w:val="2"/>
          <w:wAfter w:w="38" w:type="dxa"/>
        </w:trPr>
        <w:tc>
          <w:tcPr>
            <w:tcW w:w="5045" w:type="dxa"/>
            <w:gridSpan w:val="2"/>
            <w:shd w:val="clear" w:color="auto" w:fill="D9D9D9" w:themeFill="background1" w:themeFillShade="D9"/>
          </w:tcPr>
          <w:p w14:paraId="44C74FB2"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14:paraId="2D492679" w14:textId="77777777"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14:paraId="19238F9F" w14:textId="77777777" w:rsidTr="004A71AC">
        <w:trPr>
          <w:gridAfter w:val="1"/>
          <w:wAfter w:w="32" w:type="dxa"/>
        </w:trPr>
        <w:tc>
          <w:tcPr>
            <w:tcW w:w="9830" w:type="dxa"/>
            <w:gridSpan w:val="4"/>
            <w:shd w:val="clear" w:color="auto" w:fill="D9D9D9" w:themeFill="background1" w:themeFillShade="D9"/>
          </w:tcPr>
          <w:p w14:paraId="7628DFED"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1" w:name="_Hlk5281491"/>
            <w:r>
              <w:rPr>
                <w:rFonts w:asciiTheme="majorHAnsi" w:hAnsiTheme="majorHAnsi" w:cstheme="majorHAnsi"/>
                <w:b/>
                <w:i/>
                <w:color w:val="000000" w:themeColor="text1"/>
                <w:sz w:val="20"/>
                <w:szCs w:val="20"/>
              </w:rPr>
              <w:t>Applications are strongly encouraged from people with disability</w:t>
            </w:r>
          </w:p>
        </w:tc>
      </w:tr>
      <w:bookmarkEnd w:id="1"/>
      <w:tr w:rsidR="005A1E38" w:rsidRPr="005A1E38" w14:paraId="00ADA266" w14:textId="77777777" w:rsidTr="004A71AC">
        <w:trPr>
          <w:gridAfter w:val="1"/>
          <w:wAfter w:w="32" w:type="dxa"/>
        </w:trPr>
        <w:tc>
          <w:tcPr>
            <w:tcW w:w="3539" w:type="dxa"/>
            <w:shd w:val="clear" w:color="auto" w:fill="D9D9D9" w:themeFill="background1" w:themeFillShade="D9"/>
          </w:tcPr>
          <w:p w14:paraId="04497871"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14:paraId="119E4AF0" w14:textId="77777777"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AC4FEA">
              <w:rPr>
                <w:rFonts w:asciiTheme="majorHAnsi" w:hAnsiTheme="majorHAnsi" w:cstheme="majorHAnsi"/>
                <w:color w:val="000000" w:themeColor="text1"/>
                <w:sz w:val="20"/>
                <w:szCs w:val="20"/>
              </w:rPr>
              <w:t>1</w:t>
            </w:r>
          </w:p>
        </w:tc>
      </w:tr>
      <w:tr w:rsidR="002B010F" w:rsidRPr="005A1E38" w14:paraId="5FC9C0A4" w14:textId="77777777" w:rsidTr="004A71AC">
        <w:trPr>
          <w:gridAfter w:val="1"/>
          <w:wAfter w:w="32" w:type="dxa"/>
        </w:trPr>
        <w:tc>
          <w:tcPr>
            <w:tcW w:w="9830" w:type="dxa"/>
            <w:gridSpan w:val="4"/>
            <w:shd w:val="clear" w:color="auto" w:fill="F2F2F2" w:themeFill="background1" w:themeFillShade="F2"/>
            <w:vAlign w:val="center"/>
          </w:tcPr>
          <w:p w14:paraId="203BC1ED" w14:textId="77777777"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14:paraId="2F8B74A5" w14:textId="77777777"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14:paraId="1406B13A" w14:textId="77777777"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7325A8B9" w14:textId="77777777" w:rsidTr="004A71AC">
        <w:trPr>
          <w:gridAfter w:val="1"/>
          <w:wAfter w:w="32" w:type="dxa"/>
        </w:trPr>
        <w:tc>
          <w:tcPr>
            <w:tcW w:w="9830" w:type="dxa"/>
            <w:gridSpan w:val="4"/>
            <w:shd w:val="clear" w:color="auto" w:fill="D9D9D9" w:themeFill="background1" w:themeFillShade="D9"/>
          </w:tcPr>
          <w:p w14:paraId="59F04F79" w14:textId="77777777"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2"/>
      <w:tr w:rsidR="002B010F" w:rsidRPr="005A1E38" w14:paraId="1D7A8509" w14:textId="77777777" w:rsidTr="004A71AC">
        <w:trPr>
          <w:gridAfter w:val="1"/>
          <w:wAfter w:w="32" w:type="dxa"/>
        </w:trPr>
        <w:tc>
          <w:tcPr>
            <w:tcW w:w="9830" w:type="dxa"/>
            <w:gridSpan w:val="4"/>
            <w:shd w:val="clear" w:color="auto" w:fill="F2F2F2" w:themeFill="background1" w:themeFillShade="F2"/>
          </w:tcPr>
          <w:p w14:paraId="06C6C443" w14:textId="77777777"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14:paraId="1263E5FB" w14:textId="77777777"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14:paraId="5935BCA5" w14:textId="77777777" w:rsidTr="00D85DF1">
        <w:trPr>
          <w:gridAfter w:val="1"/>
          <w:wAfter w:w="32" w:type="dxa"/>
        </w:trPr>
        <w:tc>
          <w:tcPr>
            <w:tcW w:w="9830" w:type="dxa"/>
            <w:gridSpan w:val="4"/>
            <w:shd w:val="clear" w:color="auto" w:fill="D9D9D9" w:themeFill="background1" w:themeFillShade="D9"/>
          </w:tcPr>
          <w:p w14:paraId="004E5C40"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proofErr w:type="gramStart"/>
            <w:r w:rsidR="00EC2601" w:rsidRPr="004A71AC">
              <w:rPr>
                <w:rFonts w:asciiTheme="majorHAnsi" w:hAnsiTheme="majorHAnsi" w:cstheme="majorHAnsi"/>
                <w:b/>
                <w:color w:val="000000" w:themeColor="text1"/>
                <w:sz w:val="20"/>
                <w:szCs w:val="20"/>
              </w:rPr>
              <w:t>on a daily basis</w:t>
            </w:r>
            <w:proofErr w:type="gramEnd"/>
            <w:r w:rsidR="00EC2601" w:rsidRPr="004A71AC">
              <w:rPr>
                <w:rFonts w:asciiTheme="majorHAnsi" w:hAnsiTheme="majorHAnsi" w:cstheme="majorHAnsi"/>
                <w:b/>
                <w:color w:val="000000" w:themeColor="text1"/>
                <w:sz w:val="20"/>
                <w:szCs w:val="20"/>
              </w:rPr>
              <w:t>?</w:t>
            </w:r>
            <w:r w:rsidR="00EC2601">
              <w:rPr>
                <w:rFonts w:asciiTheme="majorHAnsi" w:hAnsiTheme="majorHAnsi" w:cstheme="majorHAnsi"/>
                <w:b/>
                <w:color w:val="000000" w:themeColor="text1"/>
                <w:sz w:val="20"/>
                <w:szCs w:val="20"/>
              </w:rPr>
              <w:t xml:space="preserve"> </w:t>
            </w:r>
          </w:p>
        </w:tc>
      </w:tr>
      <w:tr w:rsidR="004A71AC" w:rsidRPr="005A1E38" w14:paraId="076912AA" w14:textId="77777777" w:rsidTr="004A71AC">
        <w:trPr>
          <w:gridAfter w:val="1"/>
          <w:wAfter w:w="32" w:type="dxa"/>
        </w:trPr>
        <w:tc>
          <w:tcPr>
            <w:tcW w:w="9830" w:type="dxa"/>
            <w:gridSpan w:val="4"/>
            <w:shd w:val="clear" w:color="auto" w:fill="F2F2F2" w:themeFill="background1" w:themeFillShade="F2"/>
          </w:tcPr>
          <w:p w14:paraId="7D92E506" w14:textId="77777777"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14:paraId="64FDC46B"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237D83BE" w14:textId="77777777" w:rsidTr="005D29FC">
        <w:tc>
          <w:tcPr>
            <w:tcW w:w="9634" w:type="dxa"/>
            <w:gridSpan w:val="2"/>
            <w:shd w:val="clear" w:color="auto" w:fill="00243B" w:themeFill="text2" w:themeFillShade="BF"/>
          </w:tcPr>
          <w:p w14:paraId="766533B4"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5C46FB7F" w14:textId="77777777" w:rsidTr="005D29FC">
        <w:tc>
          <w:tcPr>
            <w:tcW w:w="9634" w:type="dxa"/>
            <w:gridSpan w:val="2"/>
            <w:shd w:val="clear" w:color="auto" w:fill="F2F2F2" w:themeFill="background1" w:themeFillShade="F2"/>
          </w:tcPr>
          <w:p w14:paraId="2133D389" w14:textId="77777777"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AC4FEA">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FB18D1">
              <w:rPr>
                <w:rFonts w:asciiTheme="majorHAnsi" w:hAnsiTheme="majorHAnsi" w:cstheme="majorHAnsi"/>
                <w:b/>
                <w:i/>
                <w:color w:val="000000" w:themeColor="text1"/>
                <w:sz w:val="20"/>
                <w:szCs w:val="20"/>
                <w:u w:val="single"/>
              </w:rPr>
              <w:t>Certificate IV in Agribusiness</w:t>
            </w:r>
            <w:r w:rsidRPr="00C46145">
              <w:rPr>
                <w:rFonts w:asciiTheme="majorHAnsi" w:hAnsiTheme="majorHAnsi" w:cstheme="majorHAnsi"/>
                <w:b/>
                <w:i/>
                <w:color w:val="FF0000"/>
                <w:sz w:val="20"/>
                <w:szCs w:val="20"/>
                <w:u w:val="single"/>
              </w:rPr>
              <w:t xml:space="preserve"> </w:t>
            </w:r>
            <w:r w:rsidRPr="00C46145">
              <w:rPr>
                <w:rFonts w:asciiTheme="majorHAnsi" w:hAnsiTheme="majorHAnsi" w:cstheme="majorHAnsi"/>
                <w:b/>
                <w:i/>
                <w:color w:val="000000" w:themeColor="text1"/>
                <w:sz w:val="20"/>
                <w:szCs w:val="20"/>
                <w:u w:val="single"/>
              </w:rPr>
              <w:t xml:space="preserve">has a focus on </w:t>
            </w:r>
            <w:r w:rsidR="00FB18D1">
              <w:rPr>
                <w:rFonts w:asciiTheme="majorHAnsi" w:hAnsiTheme="majorHAnsi" w:cstheme="majorHAnsi"/>
                <w:b/>
                <w:i/>
                <w:color w:val="000000" w:themeColor="text1"/>
                <w:sz w:val="20"/>
                <w:szCs w:val="20"/>
                <w:u w:val="single"/>
              </w:rPr>
              <w:t>Agribusiness/Agriculture</w:t>
            </w:r>
            <w:r w:rsidRPr="00C46145">
              <w:rPr>
                <w:rFonts w:asciiTheme="majorHAnsi" w:hAnsiTheme="majorHAnsi" w:cstheme="majorHAnsi"/>
                <w:b/>
                <w:i/>
                <w:color w:val="000000" w:themeColor="text1"/>
                <w:sz w:val="20"/>
                <w:szCs w:val="20"/>
                <w:u w:val="single"/>
              </w:rPr>
              <w:t>, it is expected, where possible, that proposed projects are focused on this 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C2193F"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5137187E" w14:textId="77777777" w:rsidTr="005D29FC">
        <w:tc>
          <w:tcPr>
            <w:tcW w:w="9634" w:type="dxa"/>
            <w:gridSpan w:val="2"/>
            <w:shd w:val="clear" w:color="auto" w:fill="D9D9D9" w:themeFill="background1" w:themeFillShade="D9"/>
          </w:tcPr>
          <w:p w14:paraId="2A2B10FA" w14:textId="77777777"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51B4D0CF" w14:textId="77777777" w:rsidTr="005D29FC">
        <w:tc>
          <w:tcPr>
            <w:tcW w:w="3539" w:type="dxa"/>
            <w:shd w:val="clear" w:color="auto" w:fill="D9D9D9" w:themeFill="background1" w:themeFillShade="D9"/>
          </w:tcPr>
          <w:p w14:paraId="49B3732A" w14:textId="77777777"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14:paraId="0455E07D"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6D91C0CC"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B9E4474"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592C075F" w14:textId="77777777" w:rsidTr="005D29FC">
        <w:tc>
          <w:tcPr>
            <w:tcW w:w="3539" w:type="dxa"/>
            <w:shd w:val="clear" w:color="auto" w:fill="D9D9D9" w:themeFill="background1" w:themeFillShade="D9"/>
          </w:tcPr>
          <w:p w14:paraId="20BB77A8" w14:textId="77777777" w:rsidR="00C43391"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p w14:paraId="52EA356E" w14:textId="77777777" w:rsidR="008730E6" w:rsidRPr="008730E6" w:rsidRDefault="008730E6" w:rsidP="008730E6">
            <w:pPr>
              <w:rPr>
                <w:rFonts w:asciiTheme="majorHAnsi" w:hAnsiTheme="majorHAnsi" w:cstheme="majorHAnsi"/>
                <w:sz w:val="20"/>
                <w:szCs w:val="20"/>
              </w:rPr>
            </w:pPr>
          </w:p>
        </w:tc>
        <w:tc>
          <w:tcPr>
            <w:tcW w:w="6095" w:type="dxa"/>
            <w:shd w:val="clear" w:color="auto" w:fill="F2F2F2" w:themeFill="background1" w:themeFillShade="F2"/>
          </w:tcPr>
          <w:p w14:paraId="7E10AF26"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611C3E1D"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1387BB60"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72721BD4" w14:textId="77777777" w:rsidTr="005D29FC">
        <w:tc>
          <w:tcPr>
            <w:tcW w:w="3539" w:type="dxa"/>
            <w:shd w:val="clear" w:color="auto" w:fill="D9D9D9" w:themeFill="background1" w:themeFillShade="D9"/>
          </w:tcPr>
          <w:p w14:paraId="0923BBE1"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3AEB5D96"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2070B1F3" w14:textId="77777777" w:rsidTr="005D29FC">
        <w:tc>
          <w:tcPr>
            <w:tcW w:w="3539" w:type="dxa"/>
            <w:shd w:val="clear" w:color="auto" w:fill="D9D9D9" w:themeFill="background1" w:themeFillShade="D9"/>
          </w:tcPr>
          <w:p w14:paraId="1EA29A24"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 xml:space="preserve">What broader organisational objective does the project align with? (Corporate or Strategic Plans) Be specific; include relevant section </w:t>
            </w:r>
            <w:r w:rsidRPr="00C46145">
              <w:rPr>
                <w:rFonts w:asciiTheme="majorHAnsi" w:hAnsiTheme="majorHAnsi" w:cstheme="majorHAnsi"/>
                <w:b/>
                <w:color w:val="000000" w:themeColor="text1"/>
                <w:spacing w:val="-3"/>
                <w:sz w:val="20"/>
                <w:szCs w:val="20"/>
              </w:rPr>
              <w:lastRenderedPageBreak/>
              <w:t>from organisational plan if possible.</w:t>
            </w:r>
          </w:p>
        </w:tc>
        <w:tc>
          <w:tcPr>
            <w:tcW w:w="6095" w:type="dxa"/>
            <w:shd w:val="clear" w:color="auto" w:fill="F2F2F2" w:themeFill="background1" w:themeFillShade="F2"/>
          </w:tcPr>
          <w:p w14:paraId="5F000FF2"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7998A131" w14:textId="77777777" w:rsidTr="005D29FC">
        <w:tc>
          <w:tcPr>
            <w:tcW w:w="3539" w:type="dxa"/>
            <w:shd w:val="clear" w:color="auto" w:fill="D9D9D9" w:themeFill="background1" w:themeFillShade="D9"/>
          </w:tcPr>
          <w:p w14:paraId="1E67747F"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00E6EA72" wp14:editId="35BCC10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01ECEEFA"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14:paraId="6F6CD3BB"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14:paraId="4D10D7C3" w14:textId="77777777" w:rsidTr="00281E4D">
        <w:trPr>
          <w:tblHeader/>
        </w:trPr>
        <w:tc>
          <w:tcPr>
            <w:tcW w:w="9634" w:type="dxa"/>
            <w:gridSpan w:val="2"/>
            <w:shd w:val="clear" w:color="auto" w:fill="00243B" w:themeFill="text2" w:themeFillShade="BF"/>
          </w:tcPr>
          <w:p w14:paraId="3D039250" w14:textId="77777777"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65523945" w14:textId="77777777" w:rsidTr="002D38F2">
        <w:tc>
          <w:tcPr>
            <w:tcW w:w="9634" w:type="dxa"/>
            <w:gridSpan w:val="2"/>
            <w:shd w:val="clear" w:color="auto" w:fill="F2F2F2" w:themeFill="background1" w:themeFillShade="F2"/>
          </w:tcPr>
          <w:p w14:paraId="1A321F5F" w14:textId="77777777"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14:paraId="0FEA3696" w14:textId="77777777"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14:paraId="273CDF60" w14:textId="77777777"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14:paraId="14CB66D0" w14:textId="77777777" w:rsidTr="002D38F2">
        <w:tc>
          <w:tcPr>
            <w:tcW w:w="3539" w:type="dxa"/>
            <w:shd w:val="clear" w:color="auto" w:fill="D9D9D9" w:themeFill="background1" w:themeFillShade="D9"/>
          </w:tcPr>
          <w:p w14:paraId="1E6BEC47" w14:textId="77777777"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w:t>
            </w:r>
          </w:p>
        </w:tc>
        <w:tc>
          <w:tcPr>
            <w:tcW w:w="6095" w:type="dxa"/>
            <w:shd w:val="clear" w:color="auto" w:fill="F2F2F2" w:themeFill="background1" w:themeFillShade="F2"/>
          </w:tcPr>
          <w:p w14:paraId="2D541BF6"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0EC180BD" w14:textId="77777777" w:rsidR="008F06BD" w:rsidRPr="00E168C1" w:rsidRDefault="008F06BD" w:rsidP="002D38F2">
            <w:pPr>
              <w:pStyle w:val="Default"/>
              <w:spacing w:before="80" w:after="80"/>
              <w:rPr>
                <w:rFonts w:asciiTheme="majorHAnsi" w:hAnsiTheme="majorHAnsi" w:cstheme="majorHAnsi"/>
                <w:b/>
                <w:color w:val="000000" w:themeColor="text1"/>
                <w:sz w:val="20"/>
                <w:szCs w:val="20"/>
              </w:rPr>
            </w:pPr>
          </w:p>
          <w:p w14:paraId="30749A5E"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0452DB79"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79BA63D5"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7E94C907"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CF10C0D"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66827F7"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54D1EF05" w14:textId="77777777"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14:paraId="299D8578" w14:textId="77777777" w:rsidTr="002D38F2">
        <w:tc>
          <w:tcPr>
            <w:tcW w:w="3539" w:type="dxa"/>
            <w:shd w:val="clear" w:color="auto" w:fill="D9D9D9" w:themeFill="background1" w:themeFillShade="D9"/>
          </w:tcPr>
          <w:p w14:paraId="5A3404CA" w14:textId="77777777"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FB18D1">
              <w:rPr>
                <w:rFonts w:asciiTheme="majorHAnsi" w:hAnsiTheme="majorHAnsi" w:cstheme="majorHAnsi"/>
                <w:b/>
                <w:color w:val="000000" w:themeColor="text1"/>
                <w:sz w:val="20"/>
                <w:szCs w:val="20"/>
              </w:rPr>
              <w:t>Agriculture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14:paraId="18A8A150"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18412B11"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171DFD13"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748289D5"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4EEE989B"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2613F43"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57C4B5B8"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07C3F84" w14:textId="77777777"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14:paraId="1B161042" w14:textId="77777777" w:rsidR="008F06BD" w:rsidRPr="00906B54" w:rsidRDefault="008F06BD" w:rsidP="007B4154">
      <w:pPr>
        <w:pStyle w:val="Default"/>
      </w:pPr>
    </w:p>
    <w:p w14:paraId="387A6847" w14:textId="77777777" w:rsidR="00C456A4" w:rsidRDefault="00C456A4" w:rsidP="009D0913">
      <w:pPr>
        <w:autoSpaceDE w:val="0"/>
        <w:autoSpaceDN w:val="0"/>
        <w:adjustRightInd w:val="0"/>
        <w:spacing w:after="0" w:line="240" w:lineRule="auto"/>
        <w:rPr>
          <w:rFonts w:eastAsiaTheme="minorHAnsi"/>
        </w:rPr>
      </w:pPr>
    </w:p>
    <w:p w14:paraId="4AFF3D64" w14:textId="77777777" w:rsidR="00C456A4" w:rsidRDefault="00C456A4" w:rsidP="009D0913">
      <w:pPr>
        <w:autoSpaceDE w:val="0"/>
        <w:autoSpaceDN w:val="0"/>
        <w:adjustRightInd w:val="0"/>
        <w:spacing w:after="0" w:line="240" w:lineRule="auto"/>
        <w:rPr>
          <w:rFonts w:eastAsiaTheme="minorHAnsi"/>
        </w:rPr>
      </w:pPr>
    </w:p>
    <w:p w14:paraId="3CE2F7C0" w14:textId="77777777" w:rsidR="00C456A4" w:rsidRDefault="00C456A4" w:rsidP="009D0913">
      <w:pPr>
        <w:autoSpaceDE w:val="0"/>
        <w:autoSpaceDN w:val="0"/>
        <w:adjustRightInd w:val="0"/>
        <w:spacing w:after="0" w:line="240" w:lineRule="auto"/>
        <w:rPr>
          <w:rFonts w:eastAsiaTheme="minorHAnsi"/>
        </w:rPr>
      </w:pPr>
    </w:p>
    <w:p w14:paraId="6A475318" w14:textId="77777777" w:rsidR="00D2375C" w:rsidRDefault="00D2375C" w:rsidP="009D0913">
      <w:pPr>
        <w:autoSpaceDE w:val="0"/>
        <w:autoSpaceDN w:val="0"/>
        <w:adjustRightInd w:val="0"/>
        <w:spacing w:after="0" w:line="240" w:lineRule="auto"/>
        <w:rPr>
          <w:rFonts w:eastAsiaTheme="minorHAnsi"/>
        </w:rPr>
      </w:pPr>
    </w:p>
    <w:p w14:paraId="4D4BB176"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1CFDA446" w14:textId="77777777" w:rsidTr="00906B54">
        <w:trPr>
          <w:gridAfter w:val="1"/>
          <w:wAfter w:w="6" w:type="dxa"/>
          <w:tblHeader/>
        </w:trPr>
        <w:tc>
          <w:tcPr>
            <w:tcW w:w="9628" w:type="dxa"/>
            <w:gridSpan w:val="2"/>
            <w:shd w:val="clear" w:color="auto" w:fill="17365D"/>
          </w:tcPr>
          <w:p w14:paraId="6BE3CB5D"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49A19427" w14:textId="77777777" w:rsidTr="00E168C1">
        <w:trPr>
          <w:gridAfter w:val="1"/>
          <w:wAfter w:w="6" w:type="dxa"/>
        </w:trPr>
        <w:tc>
          <w:tcPr>
            <w:tcW w:w="9628" w:type="dxa"/>
            <w:gridSpan w:val="2"/>
            <w:shd w:val="clear" w:color="auto" w:fill="F2F2F2" w:themeFill="background1" w:themeFillShade="F2"/>
          </w:tcPr>
          <w:p w14:paraId="4993E413"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3C8F619B" w14:textId="77777777" w:rsidTr="00AE7967">
        <w:tc>
          <w:tcPr>
            <w:tcW w:w="3823" w:type="dxa"/>
            <w:shd w:val="clear" w:color="auto" w:fill="D9D9D9" w:themeFill="background1" w:themeFillShade="D9"/>
          </w:tcPr>
          <w:p w14:paraId="56BD818B"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14:paraId="3F1FA87C" w14:textId="77777777"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14:paraId="124BEC74" w14:textId="77777777" w:rsidTr="00AE7967">
        <w:tc>
          <w:tcPr>
            <w:tcW w:w="3823" w:type="dxa"/>
            <w:shd w:val="clear" w:color="auto" w:fill="D9D9D9" w:themeFill="background1" w:themeFillShade="D9"/>
          </w:tcPr>
          <w:p w14:paraId="63A058DD"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14:paraId="197E0329" w14:textId="77777777"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14:paraId="4357E88C" w14:textId="77777777" w:rsidTr="00AE7967">
        <w:tc>
          <w:tcPr>
            <w:tcW w:w="3823" w:type="dxa"/>
            <w:shd w:val="clear" w:color="auto" w:fill="D9D9D9" w:themeFill="background1" w:themeFillShade="D9"/>
          </w:tcPr>
          <w:p w14:paraId="05BAC63B"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 attached</w:t>
            </w:r>
          </w:p>
        </w:tc>
        <w:tc>
          <w:tcPr>
            <w:tcW w:w="5811" w:type="dxa"/>
            <w:gridSpan w:val="2"/>
            <w:shd w:val="clear" w:color="auto" w:fill="F2F2F2" w:themeFill="background1" w:themeFillShade="F2"/>
          </w:tcPr>
          <w:p w14:paraId="69537FBA" w14:textId="77777777"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14:paraId="77EC527F" w14:textId="77777777" w:rsidTr="00AE7967">
        <w:tc>
          <w:tcPr>
            <w:tcW w:w="3823" w:type="dxa"/>
            <w:shd w:val="clear" w:color="auto" w:fill="D9D9D9" w:themeFill="background1" w:themeFillShade="D9"/>
          </w:tcPr>
          <w:p w14:paraId="1E8124DE"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14:paraId="5B70229A" w14:textId="77777777"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14:paraId="4025C933" w14:textId="77777777" w:rsidR="00010ED3" w:rsidRDefault="00010ED3" w:rsidP="00281E4D">
      <w:pPr>
        <w:pStyle w:val="NoSpacing"/>
        <w:rPr>
          <w:rFonts w:eastAsiaTheme="minorHAnsi"/>
          <w:highlight w:val="yellow"/>
        </w:rPr>
      </w:pPr>
    </w:p>
    <w:p w14:paraId="04A47522" w14:textId="77777777" w:rsidR="008730E6" w:rsidRDefault="008730E6" w:rsidP="00281E4D">
      <w:pPr>
        <w:pStyle w:val="NoSpacing"/>
        <w:rPr>
          <w:rFonts w:eastAsiaTheme="minorHAnsi"/>
          <w:highlight w:val="yellow"/>
        </w:rPr>
      </w:pPr>
    </w:p>
    <w:p w14:paraId="342E5765" w14:textId="77777777" w:rsidR="008730E6" w:rsidRPr="00281E4D" w:rsidRDefault="008730E6"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2FDBB5E9" w14:textId="77777777" w:rsidTr="005D1CCD">
        <w:tc>
          <w:tcPr>
            <w:tcW w:w="9639" w:type="dxa"/>
            <w:gridSpan w:val="2"/>
            <w:shd w:val="clear" w:color="auto" w:fill="003150" w:themeFill="text2"/>
          </w:tcPr>
          <w:p w14:paraId="70DB8073"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lastRenderedPageBreak/>
              <w:t>CURRENT EMPLOYER STATEMENT</w:t>
            </w:r>
          </w:p>
        </w:tc>
      </w:tr>
      <w:tr w:rsidR="009D0913" w:rsidRPr="009F1FC6" w14:paraId="6626B28B" w14:textId="77777777" w:rsidTr="005D1CCD">
        <w:tc>
          <w:tcPr>
            <w:tcW w:w="9639" w:type="dxa"/>
            <w:gridSpan w:val="2"/>
            <w:shd w:val="clear" w:color="auto" w:fill="D9D9D9" w:themeFill="background1" w:themeFillShade="D9"/>
          </w:tcPr>
          <w:p w14:paraId="1ADE887C"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 manager. </w:t>
            </w:r>
          </w:p>
        </w:tc>
      </w:tr>
      <w:tr w:rsidR="00DB7727" w:rsidRPr="009F1FC6" w14:paraId="2E55D3B2" w14:textId="77777777" w:rsidTr="005D1CCD">
        <w:tc>
          <w:tcPr>
            <w:tcW w:w="3539" w:type="dxa"/>
            <w:shd w:val="clear" w:color="auto" w:fill="D9D9D9" w:themeFill="background1" w:themeFillShade="D9"/>
          </w:tcPr>
          <w:p w14:paraId="759C72DB"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14:paraId="0DEF3F23"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14:paraId="0DD56981" w14:textId="77777777" w:rsidTr="005D1CCD">
        <w:tc>
          <w:tcPr>
            <w:tcW w:w="3539" w:type="dxa"/>
            <w:shd w:val="clear" w:color="auto" w:fill="D9D9D9" w:themeFill="background1" w:themeFillShade="D9"/>
          </w:tcPr>
          <w:p w14:paraId="2DA70D10"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14:paraId="7CACD788"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14:paraId="2042A6F2" w14:textId="77777777" w:rsidTr="005D1CCD">
        <w:tc>
          <w:tcPr>
            <w:tcW w:w="3539" w:type="dxa"/>
            <w:shd w:val="clear" w:color="auto" w:fill="D9D9D9" w:themeFill="background1" w:themeFillShade="D9"/>
          </w:tcPr>
          <w:p w14:paraId="4F3D3F52"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675D1D">
              <w:rPr>
                <w:rFonts w:asciiTheme="majorHAnsi" w:hAnsiTheme="majorHAnsi" w:cstheme="majorHAnsi"/>
                <w:b/>
                <w:color w:val="000000" w:themeColor="text1"/>
                <w:sz w:val="20"/>
                <w:szCs w:val="20"/>
              </w:rPr>
              <w:t xml:space="preserve">award </w:t>
            </w:r>
            <w:r w:rsidR="00675D1D"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14:paraId="7BB3153C"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14:paraId="66969B03" w14:textId="77777777" w:rsidTr="005D1CCD">
        <w:tc>
          <w:tcPr>
            <w:tcW w:w="3539" w:type="dxa"/>
            <w:shd w:val="clear" w:color="auto" w:fill="D9D9D9" w:themeFill="background1" w:themeFillShade="D9"/>
          </w:tcPr>
          <w:p w14:paraId="380B470A"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2544EF93" wp14:editId="60A79FC9">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23B11C28" w14:textId="77777777" w:rsidR="00DB7727" w:rsidRDefault="00DB7727" w:rsidP="00E168C1">
            <w:pPr>
              <w:pStyle w:val="Default"/>
              <w:spacing w:before="70" w:after="70"/>
              <w:rPr>
                <w:rFonts w:asciiTheme="majorHAnsi" w:hAnsiTheme="majorHAnsi" w:cstheme="majorHAnsi"/>
                <w:b/>
                <w:color w:val="000000" w:themeColor="text1"/>
                <w:sz w:val="20"/>
                <w:szCs w:val="20"/>
              </w:rPr>
            </w:pPr>
          </w:p>
          <w:p w14:paraId="5C91F5FC" w14:textId="77777777"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bl>
    <w:p w14:paraId="3AC5B375"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1E0A9269" w14:textId="77777777" w:rsidTr="00E168C1">
        <w:tc>
          <w:tcPr>
            <w:tcW w:w="9639" w:type="dxa"/>
            <w:gridSpan w:val="3"/>
            <w:shd w:val="clear" w:color="auto" w:fill="003150" w:themeFill="text2"/>
          </w:tcPr>
          <w:p w14:paraId="4D826286"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1C0228F7" w14:textId="77777777" w:rsidTr="00E168C1">
        <w:tc>
          <w:tcPr>
            <w:tcW w:w="6799" w:type="dxa"/>
            <w:gridSpan w:val="2"/>
            <w:shd w:val="clear" w:color="auto" w:fill="F2F2F2" w:themeFill="background1" w:themeFillShade="F2"/>
          </w:tcPr>
          <w:p w14:paraId="169F96EC" w14:textId="77777777" w:rsidR="00983D78" w:rsidRPr="00E168C1" w:rsidRDefault="00DC2982" w:rsidP="00E168C1">
            <w:pPr>
              <w:pStyle w:val="Default"/>
              <w:shd w:val="clear" w:color="auto" w:fill="F2F2F2" w:themeFill="background1" w:themeFillShade="F2"/>
              <w:spacing w:before="70" w:after="70"/>
              <w:rPr>
                <w:rFonts w:asciiTheme="majorHAnsi" w:hAnsiTheme="majorHAnsi" w:cstheme="majorHAnsi"/>
                <w:sz w:val="20"/>
                <w:szCs w:val="20"/>
              </w:rPr>
            </w:pPr>
            <w:r w:rsidRPr="00E168C1">
              <w:rPr>
                <w:rFonts w:asciiTheme="majorHAnsi" w:hAnsiTheme="majorHAnsi" w:cstheme="majorHAnsi"/>
                <w:b/>
                <w:i/>
                <w:sz w:val="20"/>
                <w:szCs w:val="20"/>
              </w:rPr>
              <w:t xml:space="preserve">This section must be signed by a </w:t>
            </w:r>
            <w:r w:rsidR="006004EB">
              <w:rPr>
                <w:rFonts w:asciiTheme="majorHAnsi" w:hAnsiTheme="majorHAnsi" w:cstheme="majorHAnsi"/>
                <w:b/>
                <w:i/>
                <w:sz w:val="20"/>
                <w:szCs w:val="20"/>
              </w:rPr>
              <w:t xml:space="preserve">Senior Representative </w:t>
            </w:r>
            <w:r w:rsidR="005C0E21">
              <w:rPr>
                <w:rFonts w:asciiTheme="majorHAnsi" w:hAnsiTheme="majorHAnsi" w:cstheme="majorHAnsi"/>
                <w:b/>
                <w:i/>
                <w:sz w:val="20"/>
                <w:szCs w:val="20"/>
              </w:rPr>
              <w:t>from</w:t>
            </w:r>
            <w:r w:rsidR="006004EB">
              <w:rPr>
                <w:rFonts w:asciiTheme="majorHAnsi" w:hAnsiTheme="majorHAnsi" w:cstheme="majorHAnsi"/>
                <w:b/>
                <w:i/>
                <w:sz w:val="20"/>
                <w:szCs w:val="20"/>
              </w:rPr>
              <w:t xml:space="preserve"> </w:t>
            </w:r>
            <w:r w:rsidR="005C0E21">
              <w:rPr>
                <w:rFonts w:asciiTheme="majorHAnsi" w:hAnsiTheme="majorHAnsi" w:cstheme="majorHAnsi"/>
                <w:b/>
                <w:i/>
                <w:sz w:val="20"/>
                <w:szCs w:val="20"/>
              </w:rPr>
              <w:t xml:space="preserve">your </w:t>
            </w:r>
            <w:r w:rsidR="006004EB">
              <w:rPr>
                <w:rFonts w:asciiTheme="majorHAnsi" w:hAnsiTheme="majorHAnsi" w:cstheme="majorHAnsi"/>
                <w:b/>
                <w:i/>
                <w:sz w:val="20"/>
                <w:szCs w:val="20"/>
              </w:rPr>
              <w:t>organization (i.e. The Country Director, CEO, Managing Director etc.)</w:t>
            </w:r>
            <w:r w:rsidR="00442A88">
              <w:rPr>
                <w:rFonts w:asciiTheme="majorHAnsi" w:hAnsiTheme="majorHAnsi" w:cstheme="majorHAnsi"/>
                <w:b/>
                <w:i/>
                <w:sz w:val="20"/>
                <w:szCs w:val="20"/>
              </w:rPr>
              <w:t xml:space="preserve"> </w:t>
            </w:r>
          </w:p>
        </w:tc>
        <w:tc>
          <w:tcPr>
            <w:tcW w:w="2840" w:type="dxa"/>
            <w:vMerge w:val="restart"/>
            <w:shd w:val="clear" w:color="auto" w:fill="F2F2F2" w:themeFill="background1" w:themeFillShade="F2"/>
          </w:tcPr>
          <w:p w14:paraId="036D87DF"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5483952A" w14:textId="77777777" w:rsidTr="00E168C1">
        <w:tc>
          <w:tcPr>
            <w:tcW w:w="3539" w:type="dxa"/>
            <w:shd w:val="clear" w:color="auto" w:fill="D9D9D9" w:themeFill="background1" w:themeFillShade="D9"/>
          </w:tcPr>
          <w:p w14:paraId="19EA52FD"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4D7E83C9"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099281A0"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43530B87" w14:textId="77777777" w:rsidTr="00E168C1">
        <w:tc>
          <w:tcPr>
            <w:tcW w:w="3539" w:type="dxa"/>
            <w:shd w:val="clear" w:color="auto" w:fill="D9D9D9" w:themeFill="background1" w:themeFillShade="D9"/>
          </w:tcPr>
          <w:p w14:paraId="56FE5562"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761E645E"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06FD6D34"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590C4823" w14:textId="77777777" w:rsidTr="00E168C1">
        <w:tc>
          <w:tcPr>
            <w:tcW w:w="3539" w:type="dxa"/>
            <w:shd w:val="clear" w:color="auto" w:fill="D9D9D9" w:themeFill="background1" w:themeFillShade="D9"/>
          </w:tcPr>
          <w:p w14:paraId="63EE1740"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3FFEF0F4"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326EA066"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595BF27C" w14:textId="77777777" w:rsidTr="00E168C1">
        <w:tc>
          <w:tcPr>
            <w:tcW w:w="3539" w:type="dxa"/>
            <w:shd w:val="clear" w:color="auto" w:fill="D9D9D9" w:themeFill="background1" w:themeFillShade="D9"/>
          </w:tcPr>
          <w:p w14:paraId="473853CF"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56F41805"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6D4A6044"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7082347E" w14:textId="77777777" w:rsidTr="00E168C1">
        <w:tc>
          <w:tcPr>
            <w:tcW w:w="3539" w:type="dxa"/>
            <w:shd w:val="clear" w:color="auto" w:fill="D9D9D9" w:themeFill="background1" w:themeFillShade="D9"/>
          </w:tcPr>
          <w:p w14:paraId="37725A89"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39080B4B"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04A607B4"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4E24B724"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14:paraId="23F089AF" w14:textId="77777777"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7192B32C"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578121FC" w14:textId="77777777"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DECB39" w14:textId="77777777" w:rsidR="005526E6" w:rsidRDefault="008C7CE3" w:rsidP="005526E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I declare in submitting this application form, that the information contained in it and provided in connection with it is true and correct.</w:t>
            </w:r>
            <w:r w:rsidR="005526E6">
              <w:rPr>
                <w:rFonts w:asciiTheme="majorHAnsi" w:hAnsiTheme="majorHAnsi" w:cstheme="majorHAnsi"/>
                <w:b/>
                <w:sz w:val="20"/>
                <w:szCs w:val="20"/>
              </w:rPr>
              <w:t xml:space="preserve"> Completed application form and supporting documents must be submitted to </w:t>
            </w:r>
            <w:hyperlink r:id="rId13" w:history="1">
              <w:r w:rsidR="008730E6" w:rsidRPr="00CD4F4A">
                <w:rPr>
                  <w:rStyle w:val="Hyperlink"/>
                  <w:rFonts w:asciiTheme="majorHAnsi" w:hAnsiTheme="majorHAnsi" w:cstheme="majorHAnsi"/>
                  <w:sz w:val="20"/>
                  <w:szCs w:val="20"/>
                </w:rPr>
                <w:t>agribusiness@australiaawardspng.org</w:t>
              </w:r>
            </w:hyperlink>
          </w:p>
          <w:p w14:paraId="472742F1" w14:textId="77777777" w:rsidR="008730E6" w:rsidRPr="001E226B" w:rsidRDefault="008730E6" w:rsidP="005526E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Discovery of fraudulent documents will exclude you from consideration for this scholarship and any future Australian</w:t>
            </w:r>
            <w:r>
              <w:rPr>
                <w:rFonts w:asciiTheme="majorHAnsi" w:hAnsiTheme="majorHAnsi" w:cstheme="majorHAnsi"/>
                <w:b/>
                <w:sz w:val="20"/>
                <w:szCs w:val="20"/>
              </w:rPr>
              <w:t xml:space="preserve"> Government</w:t>
            </w:r>
            <w:r w:rsidRPr="001E226B">
              <w:rPr>
                <w:rFonts w:asciiTheme="majorHAnsi" w:hAnsiTheme="majorHAnsi" w:cstheme="majorHAnsi"/>
                <w:b/>
                <w:sz w:val="20"/>
                <w:szCs w:val="20"/>
              </w:rPr>
              <w:t xml:space="preserve"> Scholarships. If fraud is discovered after Scholarship is awarded, then the Scholarship will be immediately terminated.</w:t>
            </w:r>
          </w:p>
          <w:p w14:paraId="483FED58" w14:textId="77777777" w:rsidR="008C7CE3" w:rsidRPr="008C7CE3" w:rsidRDefault="008C7CE3" w:rsidP="008C7CE3">
            <w:pPr>
              <w:pStyle w:val="Default"/>
              <w:shd w:val="clear" w:color="auto" w:fill="F2F2F2" w:themeFill="background1" w:themeFillShade="F2"/>
              <w:spacing w:before="70" w:after="70"/>
              <w:rPr>
                <w:rFonts w:asciiTheme="majorHAnsi" w:hAnsiTheme="majorHAnsi" w:cstheme="majorHAnsi"/>
                <w:b/>
                <w:i/>
                <w:sz w:val="20"/>
                <w:szCs w:val="20"/>
              </w:rPr>
            </w:pPr>
            <w:r w:rsidRPr="001E226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14:paraId="2F3A2F6A" w14:textId="77777777" w:rsidTr="008C7CE3">
        <w:tblPrEx>
          <w:tblCellMar>
            <w:left w:w="108" w:type="dxa"/>
            <w:right w:w="108" w:type="dxa"/>
          </w:tblCellMar>
        </w:tblPrEx>
        <w:tc>
          <w:tcPr>
            <w:tcW w:w="3539" w:type="dxa"/>
            <w:shd w:val="clear" w:color="auto" w:fill="D9D9D9" w:themeFill="background1" w:themeFillShade="D9"/>
          </w:tcPr>
          <w:p w14:paraId="1001924C" w14:textId="77777777"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2756279B" w14:textId="77777777"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14:paraId="635E5CC2" w14:textId="77777777" w:rsidTr="008C7CE3">
        <w:tblPrEx>
          <w:tblCellMar>
            <w:left w:w="108" w:type="dxa"/>
            <w:right w:w="108" w:type="dxa"/>
          </w:tblCellMar>
        </w:tblPrEx>
        <w:tc>
          <w:tcPr>
            <w:tcW w:w="3539" w:type="dxa"/>
            <w:shd w:val="clear" w:color="auto" w:fill="D9D9D9" w:themeFill="background1" w:themeFillShade="D9"/>
          </w:tcPr>
          <w:p w14:paraId="6639C1A2" w14:textId="77777777"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50C652AB" w14:textId="77777777"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14:paraId="3B8A7285" w14:textId="77777777" w:rsidTr="008C7CE3">
        <w:tblPrEx>
          <w:tblCellMar>
            <w:left w:w="108" w:type="dxa"/>
            <w:right w:w="108" w:type="dxa"/>
          </w:tblCellMar>
        </w:tblPrEx>
        <w:tc>
          <w:tcPr>
            <w:tcW w:w="3539" w:type="dxa"/>
            <w:shd w:val="clear" w:color="auto" w:fill="D9D9D9" w:themeFill="background1" w:themeFillShade="D9"/>
          </w:tcPr>
          <w:p w14:paraId="36197B3C" w14:textId="77777777"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0A9970D6" w14:textId="77777777"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14:paraId="49583BAC" w14:textId="77777777" w:rsidR="00056949" w:rsidRDefault="00056949" w:rsidP="00E168C1">
      <w:pPr>
        <w:pStyle w:val="BodyText"/>
        <w:spacing w:after="0"/>
        <w:rPr>
          <w:rFonts w:ascii="Times New Roman" w:hAnsi="Times New Roman"/>
          <w:sz w:val="2"/>
        </w:rPr>
      </w:pPr>
    </w:p>
    <w:p w14:paraId="58F609C7" w14:textId="77777777" w:rsidR="00056949" w:rsidRDefault="00056949" w:rsidP="00E168C1">
      <w:pPr>
        <w:pStyle w:val="BodyText"/>
        <w:spacing w:after="0"/>
        <w:rPr>
          <w:rFonts w:ascii="Times New Roman" w:hAnsi="Times New Roman"/>
          <w:sz w:val="2"/>
        </w:rPr>
      </w:pPr>
    </w:p>
    <w:p w14:paraId="71E1FE64" w14:textId="77777777" w:rsidR="00056949" w:rsidRDefault="00056949" w:rsidP="00E168C1">
      <w:pPr>
        <w:pStyle w:val="BodyText"/>
        <w:spacing w:after="0"/>
        <w:rPr>
          <w:rFonts w:ascii="Times New Roman" w:hAnsi="Times New Roman"/>
          <w:sz w:val="2"/>
        </w:rPr>
      </w:pPr>
    </w:p>
    <w:p w14:paraId="05E94023" w14:textId="77777777" w:rsidR="00056949" w:rsidRDefault="00EE306E" w:rsidP="00E168C1">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19A9C381" wp14:editId="20BDEB68">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30FCA975" wp14:editId="67FDBB94">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E314A" w14:textId="77777777" w:rsidR="00056949" w:rsidRDefault="00C942B2" w:rsidP="00056949">
      <w:pPr>
        <w:rPr>
          <w:lang w:val="en-AU"/>
        </w:rPr>
      </w:pPr>
      <w:r w:rsidRPr="00CC7D8B">
        <w:rPr>
          <w:rFonts w:asciiTheme="majorHAnsi" w:hAnsiTheme="majorHAnsi" w:cstheme="majorHAnsi"/>
          <w:b/>
          <w:i/>
          <w:sz w:val="20"/>
          <w:szCs w:val="20"/>
        </w:rPr>
        <w:t xml:space="preserve">Application closes </w:t>
      </w:r>
      <w:r>
        <w:rPr>
          <w:rFonts w:asciiTheme="majorHAnsi" w:hAnsiTheme="majorHAnsi" w:cstheme="majorHAnsi"/>
          <w:b/>
          <w:i/>
          <w:sz w:val="20"/>
          <w:szCs w:val="20"/>
        </w:rPr>
        <w:t>at 5pm,</w:t>
      </w:r>
      <w:r w:rsidRPr="00CC7D8B">
        <w:rPr>
          <w:rFonts w:asciiTheme="majorHAnsi" w:hAnsiTheme="majorHAnsi" w:cstheme="majorHAnsi"/>
          <w:b/>
          <w:i/>
          <w:sz w:val="20"/>
          <w:szCs w:val="20"/>
        </w:rPr>
        <w:t xml:space="preserve"> Friday</w:t>
      </w:r>
      <w:r>
        <w:rPr>
          <w:rFonts w:asciiTheme="majorHAnsi" w:hAnsiTheme="majorHAnsi" w:cstheme="majorHAnsi"/>
          <w:b/>
          <w:i/>
          <w:sz w:val="20"/>
          <w:szCs w:val="20"/>
        </w:rPr>
        <w:t>,</w:t>
      </w:r>
      <w:r w:rsidRPr="00CC7D8B">
        <w:rPr>
          <w:rFonts w:asciiTheme="majorHAnsi" w:hAnsiTheme="majorHAnsi" w:cstheme="majorHAnsi"/>
          <w:b/>
          <w:i/>
          <w:sz w:val="20"/>
          <w:szCs w:val="20"/>
        </w:rPr>
        <w:t xml:space="preserve"> 11 October 2019</w:t>
      </w:r>
      <w:r>
        <w:rPr>
          <w:rFonts w:asciiTheme="majorHAnsi" w:hAnsiTheme="majorHAnsi" w:cstheme="majorHAnsi"/>
          <w:b/>
          <w:i/>
          <w:sz w:val="20"/>
          <w:szCs w:val="20"/>
        </w:rPr>
        <w:t>. Late applications will not be considered.</w:t>
      </w:r>
    </w:p>
    <w:p w14:paraId="32C5D507"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14:paraId="6A8A2BA8" w14:textId="77777777" w:rsidR="003B6E30" w:rsidRPr="003B6E30" w:rsidRDefault="003B6E30" w:rsidP="003B6E30">
      <w:pPr>
        <w:spacing w:after="0" w:line="240" w:lineRule="auto"/>
        <w:rPr>
          <w:lang w:val="en-AU"/>
        </w:rPr>
      </w:pPr>
    </w:p>
    <w:p w14:paraId="51B9BC20"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14:paraId="5D72E746"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14:paraId="1C1F457E"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14:paraId="76B9BD2D"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r w:rsidR="00ED2556">
        <w:rPr>
          <w:rFonts w:ascii="Arial" w:eastAsia="Arial" w:hAnsi="Arial"/>
          <w:szCs w:val="20"/>
          <w:lang w:val="en-AU"/>
        </w:rPr>
        <w:t xml:space="preserve"> by head of department/organisation</w:t>
      </w:r>
      <w:r w:rsidRPr="003B6E30">
        <w:rPr>
          <w:rFonts w:ascii="Arial" w:eastAsia="Arial" w:hAnsi="Arial"/>
          <w:szCs w:val="20"/>
          <w:lang w:val="en-AU"/>
        </w:rPr>
        <w:t>)</w:t>
      </w:r>
    </w:p>
    <w:p w14:paraId="4E9B4F59"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14:paraId="373FE7AB"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14:paraId="29A758E6"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475834">
        <w:rPr>
          <w:rFonts w:ascii="Arial" w:eastAsia="Arial" w:hAnsi="Arial"/>
          <w:szCs w:val="20"/>
          <w:lang w:val="en-AU"/>
        </w:rPr>
        <w:t>(</w:t>
      </w:r>
      <w:r w:rsidR="00ED2556">
        <w:rPr>
          <w:rFonts w:ascii="Arial" w:eastAsia="Arial" w:hAnsi="Arial"/>
          <w:szCs w:val="20"/>
          <w:lang w:val="en-AU"/>
        </w:rPr>
        <w:t>if you have one</w:t>
      </w:r>
      <w:r w:rsidR="00475834">
        <w:rPr>
          <w:rFonts w:ascii="Arial" w:eastAsia="Arial" w:hAnsi="Arial"/>
          <w:szCs w:val="20"/>
          <w:lang w:val="en-AU"/>
        </w:rPr>
        <w:t>). Note that the</w:t>
      </w:r>
      <w:r w:rsidR="00FE3925">
        <w:rPr>
          <w:rFonts w:ascii="Arial" w:eastAsia="Arial" w:hAnsi="Arial"/>
          <w:szCs w:val="20"/>
          <w:lang w:val="en-AU"/>
        </w:rPr>
        <w:t xml:space="preserve"> old blue birth certificate will no longer be accepted</w:t>
      </w:r>
    </w:p>
    <w:p w14:paraId="140A37DD" w14:textId="77777777"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14:paraId="670DD7A0"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14:paraId="1915F3C3"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14:paraId="7A35431F" w14:textId="77777777"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14:paraId="685D00CF" w14:textId="77777777" w:rsidR="00ED2556" w:rsidRPr="00ED2556" w:rsidRDefault="00ED2556" w:rsidP="00706256">
      <w:pPr>
        <w:spacing w:after="160" w:line="259" w:lineRule="auto"/>
        <w:ind w:left="360"/>
        <w:contextualSpacing/>
        <w:rPr>
          <w:rFonts w:ascii="Arial" w:eastAsia="Arial" w:hAnsi="Arial"/>
          <w:szCs w:val="20"/>
          <w:lang w:val="en-AU"/>
        </w:rPr>
      </w:pPr>
    </w:p>
    <w:p w14:paraId="52F4EB7A" w14:textId="77777777"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14:paraId="18FA7ED7" w14:textId="77777777" w:rsidR="00023D7D" w:rsidRDefault="00023D7D"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 xml:space="preserve">Business </w:t>
      </w:r>
      <w:r w:rsidRPr="003B6E30">
        <w:rPr>
          <w:rFonts w:ascii="Arial" w:eastAsia="Arial" w:hAnsi="Arial"/>
          <w:szCs w:val="20"/>
          <w:lang w:val="en-AU"/>
        </w:rPr>
        <w:t>profile and copy of business IPA registration certificate attached (if you have been asked to provide in the application)</w:t>
      </w:r>
    </w:p>
    <w:p w14:paraId="5CE0B793" w14:textId="77777777"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14:paraId="33EF6875"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14:paraId="0287131F"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12F52BBC"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14:paraId="629B89DD" w14:textId="77777777"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0404C778"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14:paraId="4664F473"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2A02BFE9"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46892935"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16FEAEBF"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14:paraId="43829CB8" w14:textId="77777777"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04C315B1"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w:t>
      </w:r>
      <w:r w:rsidRPr="0025077F">
        <w:rPr>
          <w:rFonts w:ascii="Arial" w:eastAsia="Calibri" w:hAnsi="Arial" w:cs="Arial"/>
          <w:i/>
          <w:iCs/>
          <w:color w:val="000000"/>
          <w:sz w:val="20"/>
          <w:szCs w:val="20"/>
          <w:lang w:eastAsia="en-AU"/>
        </w:rPr>
        <w:lastRenderedPageBreak/>
        <w:t xml:space="preserve">This may not be known until Program Areas request a placement at selected institutions) </w:t>
      </w:r>
    </w:p>
    <w:p w14:paraId="4B23C86B"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6CC95A7"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14:paraId="6195E6E8"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4EC837CF" w14:textId="77777777"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14:paraId="7211DEC2" w14:textId="77777777" w:rsidR="003B6E30" w:rsidRPr="003B6E30" w:rsidRDefault="003B6E30" w:rsidP="003B6E30">
      <w:pPr>
        <w:spacing w:after="160" w:line="259" w:lineRule="auto"/>
        <w:ind w:left="720"/>
        <w:rPr>
          <w:rFonts w:ascii="Arial" w:eastAsia="Arial" w:hAnsi="Arial"/>
          <w:szCs w:val="20"/>
          <w:lang w:val="en-AU"/>
        </w:rPr>
      </w:pPr>
    </w:p>
    <w:p w14:paraId="329B9B29" w14:textId="77777777" w:rsidR="003B6E30" w:rsidRDefault="003B6E30">
      <w:pPr>
        <w:spacing w:after="0" w:line="240" w:lineRule="auto"/>
        <w:rPr>
          <w:lang w:val="en-AU"/>
        </w:rPr>
      </w:pPr>
    </w:p>
    <w:bookmarkEnd w:id="3"/>
    <w:p w14:paraId="169C2FEA" w14:textId="77777777"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B1929" w14:textId="77777777" w:rsidR="00AD0173" w:rsidRDefault="00AD0173" w:rsidP="00070A89">
      <w:r>
        <w:separator/>
      </w:r>
    </w:p>
  </w:endnote>
  <w:endnote w:type="continuationSeparator" w:id="0">
    <w:p w14:paraId="6DA8A2B2" w14:textId="77777777" w:rsidR="00AD0173" w:rsidRDefault="00AD0173"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8428" w14:textId="77777777" w:rsidR="00E251D4" w:rsidRPr="00487D3E" w:rsidRDefault="00E251D4" w:rsidP="00E251D4">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w:t>
    </w:r>
    <w:r w:rsidR="00B32175">
      <w:rPr>
        <w:rFonts w:ascii="Times New Roman" w:eastAsiaTheme="minorHAnsi" w:hAnsi="Times New Roman" w:cs="Times New Roman"/>
        <w:color w:val="003150" w:themeColor="text2"/>
        <w:spacing w:val="-1"/>
        <w:sz w:val="16"/>
        <w:szCs w:val="16"/>
        <w:lang w:val="en-AU"/>
      </w:rPr>
      <w:t>Private Sector</w:t>
    </w:r>
    <w:r w:rsidR="005F6B76">
      <w:rPr>
        <w:rFonts w:ascii="Times New Roman" w:eastAsiaTheme="minorHAnsi" w:hAnsi="Times New Roman" w:cs="Times New Roman"/>
        <w:color w:val="003150" w:themeColor="text2"/>
        <w:spacing w:val="-1"/>
        <w:sz w:val="16"/>
        <w:szCs w:val="16"/>
        <w:lang w:val="en-AU"/>
      </w:rPr>
      <w:t xml:space="preserve"> and Civil Society</w:t>
    </w:r>
    <w:r w:rsidR="00B32175">
      <w:rPr>
        <w:rFonts w:ascii="Times New Roman" w:eastAsiaTheme="minorHAnsi" w:hAnsi="Times New Roman" w:cs="Times New Roman"/>
        <w:color w:val="003150" w:themeColor="text2"/>
        <w:spacing w:val="-1"/>
        <w:sz w:val="16"/>
        <w:szCs w:val="16"/>
        <w:lang w:val="en-AU"/>
      </w:rPr>
      <w:t xml:space="preserve"> Applicants</w:t>
    </w:r>
    <w:r w:rsidRPr="00487D3E">
      <w:rPr>
        <w:rFonts w:ascii="Times New Roman" w:eastAsiaTheme="minorHAnsi" w:hAnsi="Times New Roman" w:cs="Times New Roman"/>
        <w:color w:val="003150" w:themeColor="text2"/>
        <w:spacing w:val="-1"/>
        <w:sz w:val="16"/>
        <w:szCs w:val="16"/>
        <w:lang w:val="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04AC" w14:textId="77777777"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w:t>
    </w:r>
    <w:r w:rsidR="00FB18D1">
      <w:rPr>
        <w:rFonts w:ascii="Times New Roman" w:eastAsiaTheme="minorHAnsi" w:hAnsi="Times New Roman" w:cs="Times New Roman"/>
        <w:color w:val="003150" w:themeColor="text2"/>
        <w:spacing w:val="-1"/>
        <w:sz w:val="16"/>
        <w:szCs w:val="16"/>
        <w:lang w:val="en-AU"/>
      </w:rPr>
      <w:t xml:space="preserve"> Private Sector and Civil Society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200F3" w14:textId="77777777" w:rsidR="00AD0173" w:rsidRDefault="00AD0173" w:rsidP="00070A89">
      <w:r>
        <w:separator/>
      </w:r>
    </w:p>
  </w:footnote>
  <w:footnote w:type="continuationSeparator" w:id="0">
    <w:p w14:paraId="0999B07D" w14:textId="77777777" w:rsidR="00AD0173" w:rsidRDefault="00AD0173"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3FEA" w14:textId="77777777" w:rsidR="00DC2982" w:rsidRDefault="00281E4D" w:rsidP="00523C55">
    <w:pPr>
      <w:pStyle w:val="Header"/>
    </w:pPr>
    <w:r>
      <w:rPr>
        <w:noProof/>
        <w:lang w:eastAsia="en-AU"/>
      </w:rPr>
      <w:drawing>
        <wp:inline distT="0" distB="0" distL="0" distR="0" wp14:anchorId="5205A622" wp14:editId="3DC35732">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320CA8D5" w14:textId="77777777" w:rsidR="00281E4D" w:rsidRDefault="00281E4D" w:rsidP="00523C55">
    <w:pPr>
      <w:pStyle w:val="Header"/>
    </w:pPr>
  </w:p>
  <w:p w14:paraId="2AB5CF64" w14:textId="77777777"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949"/>
    <w:rsid w:val="0006700F"/>
    <w:rsid w:val="00070A89"/>
    <w:rsid w:val="000736C3"/>
    <w:rsid w:val="00076F93"/>
    <w:rsid w:val="000772A0"/>
    <w:rsid w:val="00080023"/>
    <w:rsid w:val="00081855"/>
    <w:rsid w:val="00095E41"/>
    <w:rsid w:val="0009792E"/>
    <w:rsid w:val="000A0369"/>
    <w:rsid w:val="000A32AA"/>
    <w:rsid w:val="000A7E40"/>
    <w:rsid w:val="000B3F2B"/>
    <w:rsid w:val="000B6C00"/>
    <w:rsid w:val="000C5AA5"/>
    <w:rsid w:val="000D1D50"/>
    <w:rsid w:val="000D4CA0"/>
    <w:rsid w:val="000D7579"/>
    <w:rsid w:val="000F11FF"/>
    <w:rsid w:val="000F18FE"/>
    <w:rsid w:val="000F28B8"/>
    <w:rsid w:val="000F3766"/>
    <w:rsid w:val="000F7AD1"/>
    <w:rsid w:val="00102A04"/>
    <w:rsid w:val="00103430"/>
    <w:rsid w:val="001049C3"/>
    <w:rsid w:val="00111F0C"/>
    <w:rsid w:val="0011210F"/>
    <w:rsid w:val="00120042"/>
    <w:rsid w:val="001270B9"/>
    <w:rsid w:val="001450CE"/>
    <w:rsid w:val="00145E2D"/>
    <w:rsid w:val="00146937"/>
    <w:rsid w:val="001555CC"/>
    <w:rsid w:val="0015620C"/>
    <w:rsid w:val="00160BEE"/>
    <w:rsid w:val="00161F2E"/>
    <w:rsid w:val="00172D0A"/>
    <w:rsid w:val="00174F4C"/>
    <w:rsid w:val="001763D4"/>
    <w:rsid w:val="001812A6"/>
    <w:rsid w:val="0019053A"/>
    <w:rsid w:val="001953A8"/>
    <w:rsid w:val="001955C6"/>
    <w:rsid w:val="00196B1B"/>
    <w:rsid w:val="001B1EC2"/>
    <w:rsid w:val="001B3C17"/>
    <w:rsid w:val="001B4680"/>
    <w:rsid w:val="001C53CE"/>
    <w:rsid w:val="001C7C27"/>
    <w:rsid w:val="001D07A1"/>
    <w:rsid w:val="001E226B"/>
    <w:rsid w:val="001E3F20"/>
    <w:rsid w:val="001E40C7"/>
    <w:rsid w:val="001E46B0"/>
    <w:rsid w:val="001E66CE"/>
    <w:rsid w:val="001E728B"/>
    <w:rsid w:val="001F488C"/>
    <w:rsid w:val="00200A5D"/>
    <w:rsid w:val="00205606"/>
    <w:rsid w:val="0020750F"/>
    <w:rsid w:val="00221DC2"/>
    <w:rsid w:val="00223506"/>
    <w:rsid w:val="002265B9"/>
    <w:rsid w:val="00235518"/>
    <w:rsid w:val="00246887"/>
    <w:rsid w:val="0025077F"/>
    <w:rsid w:val="00252114"/>
    <w:rsid w:val="002552F8"/>
    <w:rsid w:val="002573D5"/>
    <w:rsid w:val="00260BDD"/>
    <w:rsid w:val="002621F8"/>
    <w:rsid w:val="00270926"/>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54599"/>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4025"/>
    <w:rsid w:val="0039470D"/>
    <w:rsid w:val="003A3D7E"/>
    <w:rsid w:val="003A58E7"/>
    <w:rsid w:val="003B6E30"/>
    <w:rsid w:val="003C2ED8"/>
    <w:rsid w:val="003D3B1D"/>
    <w:rsid w:val="003D3CFE"/>
    <w:rsid w:val="003D5DBE"/>
    <w:rsid w:val="003E3FD9"/>
    <w:rsid w:val="003F130D"/>
    <w:rsid w:val="00404841"/>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4ACB"/>
    <w:rsid w:val="00465398"/>
    <w:rsid w:val="00475834"/>
    <w:rsid w:val="00477F66"/>
    <w:rsid w:val="00483A58"/>
    <w:rsid w:val="00487D3E"/>
    <w:rsid w:val="004A0738"/>
    <w:rsid w:val="004A71AC"/>
    <w:rsid w:val="004B074F"/>
    <w:rsid w:val="004B0F60"/>
    <w:rsid w:val="004B25B7"/>
    <w:rsid w:val="004B66F4"/>
    <w:rsid w:val="004C5F77"/>
    <w:rsid w:val="004D2104"/>
    <w:rsid w:val="004D7F17"/>
    <w:rsid w:val="004E21D7"/>
    <w:rsid w:val="004E2BEC"/>
    <w:rsid w:val="004E7F37"/>
    <w:rsid w:val="004F37BB"/>
    <w:rsid w:val="00500457"/>
    <w:rsid w:val="005029DC"/>
    <w:rsid w:val="00502FBF"/>
    <w:rsid w:val="00504EDF"/>
    <w:rsid w:val="005106E7"/>
    <w:rsid w:val="00511ADC"/>
    <w:rsid w:val="00511E43"/>
    <w:rsid w:val="0051592F"/>
    <w:rsid w:val="005172ED"/>
    <w:rsid w:val="00523C55"/>
    <w:rsid w:val="0052667E"/>
    <w:rsid w:val="00535D0F"/>
    <w:rsid w:val="005475FF"/>
    <w:rsid w:val="005526E6"/>
    <w:rsid w:val="00552C53"/>
    <w:rsid w:val="00560DE8"/>
    <w:rsid w:val="00565454"/>
    <w:rsid w:val="00566E69"/>
    <w:rsid w:val="0057078D"/>
    <w:rsid w:val="00573267"/>
    <w:rsid w:val="00580DEF"/>
    <w:rsid w:val="00586554"/>
    <w:rsid w:val="005A1E38"/>
    <w:rsid w:val="005A41B4"/>
    <w:rsid w:val="005A4D3A"/>
    <w:rsid w:val="005C0E21"/>
    <w:rsid w:val="005C17BD"/>
    <w:rsid w:val="005C1FB4"/>
    <w:rsid w:val="005C28F5"/>
    <w:rsid w:val="005C6257"/>
    <w:rsid w:val="005D1CCD"/>
    <w:rsid w:val="005D3BC1"/>
    <w:rsid w:val="005E2E21"/>
    <w:rsid w:val="005E5FB1"/>
    <w:rsid w:val="005F352B"/>
    <w:rsid w:val="005F6B76"/>
    <w:rsid w:val="005F7C3E"/>
    <w:rsid w:val="006004EB"/>
    <w:rsid w:val="00603A89"/>
    <w:rsid w:val="00604825"/>
    <w:rsid w:val="00613A32"/>
    <w:rsid w:val="00613CA7"/>
    <w:rsid w:val="00615436"/>
    <w:rsid w:val="0061641B"/>
    <w:rsid w:val="00616EBA"/>
    <w:rsid w:val="0062176E"/>
    <w:rsid w:val="00625117"/>
    <w:rsid w:val="00627C0A"/>
    <w:rsid w:val="00632C08"/>
    <w:rsid w:val="0063465D"/>
    <w:rsid w:val="006350C3"/>
    <w:rsid w:val="00635994"/>
    <w:rsid w:val="0065258D"/>
    <w:rsid w:val="00653EF7"/>
    <w:rsid w:val="00666F05"/>
    <w:rsid w:val="0067074A"/>
    <w:rsid w:val="00672994"/>
    <w:rsid w:val="00673752"/>
    <w:rsid w:val="00674EA5"/>
    <w:rsid w:val="00675D1D"/>
    <w:rsid w:val="00684A08"/>
    <w:rsid w:val="00687D88"/>
    <w:rsid w:val="00694B8D"/>
    <w:rsid w:val="006A6094"/>
    <w:rsid w:val="006B44A7"/>
    <w:rsid w:val="006B4CED"/>
    <w:rsid w:val="006C0D23"/>
    <w:rsid w:val="006D021C"/>
    <w:rsid w:val="006D15F9"/>
    <w:rsid w:val="006D623F"/>
    <w:rsid w:val="006E549D"/>
    <w:rsid w:val="00706256"/>
    <w:rsid w:val="007069A2"/>
    <w:rsid w:val="00711F40"/>
    <w:rsid w:val="007159A2"/>
    <w:rsid w:val="00722A83"/>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572"/>
    <w:rsid w:val="007F37C5"/>
    <w:rsid w:val="007F43BC"/>
    <w:rsid w:val="00807F3C"/>
    <w:rsid w:val="008168B3"/>
    <w:rsid w:val="00820F20"/>
    <w:rsid w:val="00821706"/>
    <w:rsid w:val="00825754"/>
    <w:rsid w:val="00827569"/>
    <w:rsid w:val="00827621"/>
    <w:rsid w:val="008303B8"/>
    <w:rsid w:val="00842D76"/>
    <w:rsid w:val="00843F75"/>
    <w:rsid w:val="0084470A"/>
    <w:rsid w:val="00844C2D"/>
    <w:rsid w:val="00844CF4"/>
    <w:rsid w:val="00846F91"/>
    <w:rsid w:val="00860FF4"/>
    <w:rsid w:val="00861329"/>
    <w:rsid w:val="0086790F"/>
    <w:rsid w:val="00867D88"/>
    <w:rsid w:val="00867F14"/>
    <w:rsid w:val="008730E6"/>
    <w:rsid w:val="00875A9A"/>
    <w:rsid w:val="00884FAC"/>
    <w:rsid w:val="00885B01"/>
    <w:rsid w:val="00890FAA"/>
    <w:rsid w:val="008A27C9"/>
    <w:rsid w:val="008B4EA0"/>
    <w:rsid w:val="008B7205"/>
    <w:rsid w:val="008C0CA6"/>
    <w:rsid w:val="008C7CE3"/>
    <w:rsid w:val="008D44AF"/>
    <w:rsid w:val="008E01EA"/>
    <w:rsid w:val="008E04B7"/>
    <w:rsid w:val="008E2FD2"/>
    <w:rsid w:val="008E65C2"/>
    <w:rsid w:val="008E7EE3"/>
    <w:rsid w:val="008F06BD"/>
    <w:rsid w:val="008F1A49"/>
    <w:rsid w:val="008F29DA"/>
    <w:rsid w:val="008F605F"/>
    <w:rsid w:val="009017FE"/>
    <w:rsid w:val="00902A5A"/>
    <w:rsid w:val="0090301C"/>
    <w:rsid w:val="00906B54"/>
    <w:rsid w:val="0090746A"/>
    <w:rsid w:val="009332DF"/>
    <w:rsid w:val="009345F1"/>
    <w:rsid w:val="00947AE6"/>
    <w:rsid w:val="00961072"/>
    <w:rsid w:val="00963319"/>
    <w:rsid w:val="009650A0"/>
    <w:rsid w:val="0097624F"/>
    <w:rsid w:val="00976CD4"/>
    <w:rsid w:val="00981D40"/>
    <w:rsid w:val="00983D78"/>
    <w:rsid w:val="00995FB0"/>
    <w:rsid w:val="009A25B7"/>
    <w:rsid w:val="009B16F7"/>
    <w:rsid w:val="009B2C39"/>
    <w:rsid w:val="009B3153"/>
    <w:rsid w:val="009B4B68"/>
    <w:rsid w:val="009B5B2C"/>
    <w:rsid w:val="009B5DB4"/>
    <w:rsid w:val="009C658A"/>
    <w:rsid w:val="009D0913"/>
    <w:rsid w:val="009D28E8"/>
    <w:rsid w:val="009D6635"/>
    <w:rsid w:val="009E7080"/>
    <w:rsid w:val="009E750F"/>
    <w:rsid w:val="009F1FC6"/>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60866"/>
    <w:rsid w:val="00A60FDC"/>
    <w:rsid w:val="00A70086"/>
    <w:rsid w:val="00A70EFC"/>
    <w:rsid w:val="00A725A6"/>
    <w:rsid w:val="00A85757"/>
    <w:rsid w:val="00A868B3"/>
    <w:rsid w:val="00A9086D"/>
    <w:rsid w:val="00A90D1B"/>
    <w:rsid w:val="00A922BF"/>
    <w:rsid w:val="00A9284F"/>
    <w:rsid w:val="00A96EB9"/>
    <w:rsid w:val="00A9726A"/>
    <w:rsid w:val="00AA26EE"/>
    <w:rsid w:val="00AA62F5"/>
    <w:rsid w:val="00AB196B"/>
    <w:rsid w:val="00AB453E"/>
    <w:rsid w:val="00AC4998"/>
    <w:rsid w:val="00AC4DF5"/>
    <w:rsid w:val="00AC4FEA"/>
    <w:rsid w:val="00AD0173"/>
    <w:rsid w:val="00AD0D7C"/>
    <w:rsid w:val="00AD4244"/>
    <w:rsid w:val="00AD479B"/>
    <w:rsid w:val="00AE3AD8"/>
    <w:rsid w:val="00AE7967"/>
    <w:rsid w:val="00AF1A46"/>
    <w:rsid w:val="00AF3687"/>
    <w:rsid w:val="00B00315"/>
    <w:rsid w:val="00B010A2"/>
    <w:rsid w:val="00B03AD8"/>
    <w:rsid w:val="00B07847"/>
    <w:rsid w:val="00B10987"/>
    <w:rsid w:val="00B260FF"/>
    <w:rsid w:val="00B269DB"/>
    <w:rsid w:val="00B30E5D"/>
    <w:rsid w:val="00B32175"/>
    <w:rsid w:val="00B32274"/>
    <w:rsid w:val="00B33CBC"/>
    <w:rsid w:val="00B3500B"/>
    <w:rsid w:val="00B406CC"/>
    <w:rsid w:val="00B420AB"/>
    <w:rsid w:val="00B42FE7"/>
    <w:rsid w:val="00B431E1"/>
    <w:rsid w:val="00B620EA"/>
    <w:rsid w:val="00B66FD1"/>
    <w:rsid w:val="00B72974"/>
    <w:rsid w:val="00B72FA0"/>
    <w:rsid w:val="00B7356F"/>
    <w:rsid w:val="00B73B18"/>
    <w:rsid w:val="00B76DFB"/>
    <w:rsid w:val="00B802E0"/>
    <w:rsid w:val="00B80CCB"/>
    <w:rsid w:val="00B80E5C"/>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4482"/>
    <w:rsid w:val="00BF635B"/>
    <w:rsid w:val="00C07B34"/>
    <w:rsid w:val="00C2125C"/>
    <w:rsid w:val="00C217A8"/>
    <w:rsid w:val="00C2193F"/>
    <w:rsid w:val="00C22447"/>
    <w:rsid w:val="00C22763"/>
    <w:rsid w:val="00C237E4"/>
    <w:rsid w:val="00C2613B"/>
    <w:rsid w:val="00C33788"/>
    <w:rsid w:val="00C364C5"/>
    <w:rsid w:val="00C42327"/>
    <w:rsid w:val="00C43391"/>
    <w:rsid w:val="00C456A4"/>
    <w:rsid w:val="00C45E6A"/>
    <w:rsid w:val="00C46145"/>
    <w:rsid w:val="00C501D1"/>
    <w:rsid w:val="00C52CFE"/>
    <w:rsid w:val="00C76450"/>
    <w:rsid w:val="00C76EDC"/>
    <w:rsid w:val="00C87EEB"/>
    <w:rsid w:val="00C93024"/>
    <w:rsid w:val="00C942B2"/>
    <w:rsid w:val="00C94E2A"/>
    <w:rsid w:val="00C96B9B"/>
    <w:rsid w:val="00CB31F6"/>
    <w:rsid w:val="00CB362D"/>
    <w:rsid w:val="00CB544C"/>
    <w:rsid w:val="00CB60CE"/>
    <w:rsid w:val="00CC3663"/>
    <w:rsid w:val="00CD2A57"/>
    <w:rsid w:val="00CD4C81"/>
    <w:rsid w:val="00CD50F8"/>
    <w:rsid w:val="00CD5925"/>
    <w:rsid w:val="00CD6BB5"/>
    <w:rsid w:val="00CE31BE"/>
    <w:rsid w:val="00CE364B"/>
    <w:rsid w:val="00CE557A"/>
    <w:rsid w:val="00D01DE5"/>
    <w:rsid w:val="00D01F9C"/>
    <w:rsid w:val="00D02912"/>
    <w:rsid w:val="00D0428E"/>
    <w:rsid w:val="00D10644"/>
    <w:rsid w:val="00D119CE"/>
    <w:rsid w:val="00D1285A"/>
    <w:rsid w:val="00D1410C"/>
    <w:rsid w:val="00D2375C"/>
    <w:rsid w:val="00D27F82"/>
    <w:rsid w:val="00D32E37"/>
    <w:rsid w:val="00D34E66"/>
    <w:rsid w:val="00D416E0"/>
    <w:rsid w:val="00D42022"/>
    <w:rsid w:val="00D4790A"/>
    <w:rsid w:val="00D47A6E"/>
    <w:rsid w:val="00D52F80"/>
    <w:rsid w:val="00D57F79"/>
    <w:rsid w:val="00D6546B"/>
    <w:rsid w:val="00D67869"/>
    <w:rsid w:val="00D71643"/>
    <w:rsid w:val="00D71AB9"/>
    <w:rsid w:val="00D726BC"/>
    <w:rsid w:val="00D734D6"/>
    <w:rsid w:val="00D73E76"/>
    <w:rsid w:val="00D85DF1"/>
    <w:rsid w:val="00D904F0"/>
    <w:rsid w:val="00D91378"/>
    <w:rsid w:val="00D95785"/>
    <w:rsid w:val="00DA19F8"/>
    <w:rsid w:val="00DA515D"/>
    <w:rsid w:val="00DB0C4B"/>
    <w:rsid w:val="00DB455F"/>
    <w:rsid w:val="00DB7727"/>
    <w:rsid w:val="00DB778C"/>
    <w:rsid w:val="00DC133E"/>
    <w:rsid w:val="00DC2982"/>
    <w:rsid w:val="00DD1408"/>
    <w:rsid w:val="00DD17A1"/>
    <w:rsid w:val="00DD1CFB"/>
    <w:rsid w:val="00DD356D"/>
    <w:rsid w:val="00DE142F"/>
    <w:rsid w:val="00DF3667"/>
    <w:rsid w:val="00DF7BB2"/>
    <w:rsid w:val="00E0169B"/>
    <w:rsid w:val="00E035B0"/>
    <w:rsid w:val="00E168C1"/>
    <w:rsid w:val="00E251D4"/>
    <w:rsid w:val="00E34312"/>
    <w:rsid w:val="00E352F6"/>
    <w:rsid w:val="00E403BD"/>
    <w:rsid w:val="00E42572"/>
    <w:rsid w:val="00E4660C"/>
    <w:rsid w:val="00E80831"/>
    <w:rsid w:val="00E8209A"/>
    <w:rsid w:val="00E82D2D"/>
    <w:rsid w:val="00E8310F"/>
    <w:rsid w:val="00E83A81"/>
    <w:rsid w:val="00E84012"/>
    <w:rsid w:val="00E90E85"/>
    <w:rsid w:val="00EA0724"/>
    <w:rsid w:val="00EA727B"/>
    <w:rsid w:val="00EA7637"/>
    <w:rsid w:val="00EB23D0"/>
    <w:rsid w:val="00EB6414"/>
    <w:rsid w:val="00EB7FA5"/>
    <w:rsid w:val="00EC2601"/>
    <w:rsid w:val="00EC3E82"/>
    <w:rsid w:val="00ED2556"/>
    <w:rsid w:val="00ED4E35"/>
    <w:rsid w:val="00EE0B84"/>
    <w:rsid w:val="00EE10CA"/>
    <w:rsid w:val="00EE306E"/>
    <w:rsid w:val="00EE5E14"/>
    <w:rsid w:val="00EE6006"/>
    <w:rsid w:val="00EF5789"/>
    <w:rsid w:val="00F053E0"/>
    <w:rsid w:val="00F1389E"/>
    <w:rsid w:val="00F15333"/>
    <w:rsid w:val="00F17245"/>
    <w:rsid w:val="00F20D74"/>
    <w:rsid w:val="00F22645"/>
    <w:rsid w:val="00F37CA3"/>
    <w:rsid w:val="00F446DF"/>
    <w:rsid w:val="00F5341C"/>
    <w:rsid w:val="00F7393F"/>
    <w:rsid w:val="00F809EA"/>
    <w:rsid w:val="00F825AB"/>
    <w:rsid w:val="00F87F0A"/>
    <w:rsid w:val="00FA5A7B"/>
    <w:rsid w:val="00FB0829"/>
    <w:rsid w:val="00FB1747"/>
    <w:rsid w:val="00FB18D1"/>
    <w:rsid w:val="00FB1BC9"/>
    <w:rsid w:val="00FB303E"/>
    <w:rsid w:val="00FC4DF7"/>
    <w:rsid w:val="00FE1B06"/>
    <w:rsid w:val="00FE3925"/>
    <w:rsid w:val="00FE45F6"/>
    <w:rsid w:val="00FF17C2"/>
    <w:rsid w:val="00FF2F4C"/>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2861CC8"/>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gribusiness@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purl.org/dc/dcmitype/"/>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34B34BB-AABD-40AC-AFF2-34FD8E11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6A_Factsheet_1Column_classic</Template>
  <TotalTime>301</TotalTime>
  <Pages>8</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Philip Kamuga</cp:lastModifiedBy>
  <cp:revision>58</cp:revision>
  <cp:lastPrinted>2019-08-28T03:55:00Z</cp:lastPrinted>
  <dcterms:created xsi:type="dcterms:W3CDTF">2019-04-08T23:25:00Z</dcterms:created>
  <dcterms:modified xsi:type="dcterms:W3CDTF">2019-08-28T03:56:00Z</dcterms:modified>
</cp:coreProperties>
</file>